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454B1" w:rsidRDefault="0099365A" w:rsidP="007B5B4B">
      <w:pPr>
        <w:pStyle w:val="berschrift2"/>
        <w:snapToGrid w:val="0"/>
        <w:spacing w:before="120" w:after="120" w:line="260" w:lineRule="exact"/>
        <w:ind w:left="142"/>
        <w:contextualSpacing/>
        <w:rPr>
          <w:rFonts w:ascii="Helvetica Neue Light" w:eastAsia="Arial Unicode MS" w:hAnsi="Helvetica Neue Light" w:cs="Arial Unicode MS"/>
          <w:b w:val="0"/>
          <w:sz w:val="20"/>
          <w:szCs w:val="20"/>
        </w:rPr>
      </w:pPr>
      <w:bookmarkStart w:id="0" w:name="_Toc12"/>
      <w:r>
        <w:rPr>
          <w:b w:val="0"/>
          <w:noProof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74128</wp:posOffset>
            </wp:positionH>
            <wp:positionV relativeFrom="paragraph">
              <wp:posOffset>0</wp:posOffset>
            </wp:positionV>
            <wp:extent cx="6012815" cy="4812030"/>
            <wp:effectExtent l="0" t="0" r="6985" b="7620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660D28" w:rsidRDefault="00235B01" w:rsidP="007B5B4B">
      <w:pPr>
        <w:pStyle w:val="berschrift2"/>
        <w:snapToGrid w:val="0"/>
        <w:spacing w:before="120" w:after="120" w:line="260" w:lineRule="exact"/>
        <w:ind w:left="142"/>
        <w:contextualSpacing/>
        <w:rPr>
          <w:rFonts w:ascii="Helvetica Neue Light" w:eastAsia="Arial Unicode MS" w:hAnsi="Helvetica Neue Light" w:cs="Arial Unicode MS"/>
          <w:b w:val="0"/>
          <w:sz w:val="20"/>
          <w:szCs w:val="20"/>
        </w:rPr>
      </w:pPr>
      <w:r w:rsidRPr="00D17B45">
        <w:rPr>
          <w:rFonts w:ascii="Helvetica Neue Light" w:eastAsia="Arial Unicode MS" w:hAnsi="Helvetica Neue Light" w:cs="Arial Unicode MS"/>
          <w:b w:val="0"/>
          <w:sz w:val="20"/>
          <w:szCs w:val="20"/>
        </w:rPr>
        <w:t xml:space="preserve">Auf der </w:t>
      </w:r>
      <w:r w:rsidRPr="004A2AAB">
        <w:rPr>
          <w:rFonts w:ascii="Helvetica Neue Light" w:eastAsia="Arial Unicode MS" w:hAnsi="Helvetica Neue Light" w:cs="Arial Unicode MS"/>
          <w:sz w:val="20"/>
          <w:szCs w:val="20"/>
        </w:rPr>
        <w:t xml:space="preserve">CONSULTING </w:t>
      </w:r>
      <w:r w:rsidRPr="004A2AAB">
        <w:rPr>
          <w:rFonts w:ascii="Segoe UI Symbol" w:eastAsia="Arial Unicode MS" w:hAnsi="Segoe UI Symbol" w:cs="Segoe UI Symbol"/>
          <w:bCs w:val="0"/>
          <w:sz w:val="20"/>
          <w:szCs w:val="20"/>
        </w:rPr>
        <w:t>✪</w:t>
      </w:r>
      <w:r w:rsidRPr="004A2AAB">
        <w:rPr>
          <w:rFonts w:ascii="Helvetica Neue Light" w:eastAsia="Arial Unicode MS" w:hAnsi="Helvetica Neue Light" w:cs="Arial Unicode MS"/>
          <w:sz w:val="20"/>
          <w:szCs w:val="20"/>
        </w:rPr>
        <w:t xml:space="preserve"> PLATTFORM</w:t>
      </w:r>
      <w:r w:rsidRPr="00D17B45">
        <w:rPr>
          <w:rFonts w:ascii="Helvetica Neue Light" w:eastAsia="Arial Unicode MS" w:hAnsi="Helvetica Neue Light" w:cs="Arial Unicode MS"/>
          <w:b w:val="0"/>
          <w:sz w:val="20"/>
          <w:szCs w:val="20"/>
        </w:rPr>
        <w:t xml:space="preserve"> werden Beratungsprojekte für Einrichtungen im</w:t>
      </w:r>
      <w:r w:rsidR="00262AF1" w:rsidRPr="00D17B45">
        <w:rPr>
          <w:rFonts w:ascii="Helvetica Neue Light" w:eastAsia="Arial Unicode MS" w:hAnsi="Helvetica Neue Light" w:cs="Arial Unicode MS"/>
          <w:b w:val="0"/>
          <w:sz w:val="20"/>
          <w:szCs w:val="20"/>
        </w:rPr>
        <w:t xml:space="preserve"> </w:t>
      </w:r>
      <w:r w:rsidRPr="00D17B45">
        <w:rPr>
          <w:rFonts w:ascii="Helvetica Neue Light" w:eastAsia="Arial Unicode MS" w:hAnsi="Helvetica Neue Light" w:cs="Arial Unicode MS"/>
          <w:b w:val="0"/>
          <w:sz w:val="20"/>
          <w:szCs w:val="20"/>
        </w:rPr>
        <w:t xml:space="preserve">Gesundheitswesen angeboten. </w:t>
      </w:r>
    </w:p>
    <w:p w:rsidR="00D557E7" w:rsidRPr="00D17B45" w:rsidRDefault="00235B01" w:rsidP="007B5B4B">
      <w:pPr>
        <w:pStyle w:val="berschrift2"/>
        <w:snapToGrid w:val="0"/>
        <w:spacing w:before="120" w:after="120" w:line="260" w:lineRule="exact"/>
        <w:ind w:left="142"/>
        <w:contextualSpacing/>
        <w:rPr>
          <w:rFonts w:ascii="Helvetica Neue Light" w:eastAsia="Arial Unicode MS" w:hAnsi="Helvetica Neue Light" w:cs="Arial Unicode MS"/>
          <w:b w:val="0"/>
          <w:sz w:val="20"/>
          <w:szCs w:val="20"/>
        </w:rPr>
      </w:pPr>
      <w:r w:rsidRPr="00D17B45">
        <w:rPr>
          <w:rFonts w:ascii="Helvetica Neue Light" w:eastAsia="Arial Unicode MS" w:hAnsi="Helvetica Neue Light" w:cs="Arial Unicode MS"/>
          <w:b w:val="0"/>
          <w:sz w:val="20"/>
          <w:szCs w:val="20"/>
        </w:rPr>
        <w:t>Die Plattform ist offen für alle</w:t>
      </w:r>
      <w:r w:rsidR="00262AF1" w:rsidRPr="00D17B45">
        <w:rPr>
          <w:rFonts w:ascii="Helvetica Neue Light" w:eastAsia="Arial Unicode MS" w:hAnsi="Helvetica Neue Light" w:cs="Arial Unicode MS"/>
          <w:b w:val="0"/>
          <w:sz w:val="20"/>
          <w:szCs w:val="20"/>
        </w:rPr>
        <w:t xml:space="preserve"> </w:t>
      </w:r>
      <w:r w:rsidR="00660D28">
        <w:rPr>
          <w:rFonts w:ascii="Helvetica Neue Light" w:eastAsia="Arial Unicode MS" w:hAnsi="Helvetica Neue Light" w:cs="Arial Unicode MS"/>
          <w:b w:val="0"/>
          <w:sz w:val="20"/>
          <w:szCs w:val="20"/>
        </w:rPr>
        <w:t>B</w:t>
      </w:r>
      <w:r w:rsidRPr="00D17B45">
        <w:rPr>
          <w:rFonts w:ascii="Helvetica Neue Light" w:eastAsia="Arial Unicode MS" w:hAnsi="Helvetica Neue Light" w:cs="Arial Unicode MS"/>
          <w:b w:val="0"/>
          <w:sz w:val="20"/>
          <w:szCs w:val="20"/>
        </w:rPr>
        <w:t>eratungsgesellschaften</w:t>
      </w:r>
      <w:r w:rsidR="00D871EF">
        <w:rPr>
          <w:rFonts w:ascii="Helvetica Neue Light" w:eastAsia="Arial Unicode MS" w:hAnsi="Helvetica Neue Light" w:cs="Arial Unicode MS"/>
          <w:b w:val="0"/>
          <w:sz w:val="20"/>
          <w:szCs w:val="20"/>
        </w:rPr>
        <w:t>, Freiberufler</w:t>
      </w:r>
      <w:r w:rsidRPr="00D17B45">
        <w:rPr>
          <w:rFonts w:ascii="Helvetica Neue Light" w:eastAsia="Arial Unicode MS" w:hAnsi="Helvetica Neue Light" w:cs="Arial Unicode MS"/>
          <w:b w:val="0"/>
          <w:sz w:val="20"/>
          <w:szCs w:val="20"/>
        </w:rPr>
        <w:t xml:space="preserve"> und Honorarberater aus dieser Branche.</w:t>
      </w:r>
    </w:p>
    <w:p w:rsidR="00D557E7" w:rsidRPr="00552987" w:rsidRDefault="00235B01" w:rsidP="007B5B4B">
      <w:pPr>
        <w:pStyle w:val="Text2"/>
        <w:spacing w:line="260" w:lineRule="exact"/>
        <w:ind w:left="142"/>
        <w:jc w:val="both"/>
        <w:rPr>
          <w:u w:val="single"/>
        </w:rPr>
      </w:pPr>
      <w:r w:rsidRPr="00552987">
        <w:rPr>
          <w:rFonts w:eastAsia="Arial Unicode MS" w:cs="Arial Unicode MS"/>
          <w:u w:val="single"/>
        </w:rPr>
        <w:t>Unsere Qualitätsmerkmale:</w:t>
      </w:r>
    </w:p>
    <w:p w:rsidR="00D557E7" w:rsidRPr="00D17B45" w:rsidRDefault="00235B01" w:rsidP="007B5B4B">
      <w:pPr>
        <w:pStyle w:val="Text2"/>
        <w:spacing w:line="260" w:lineRule="exact"/>
        <w:ind w:left="142"/>
        <w:jc w:val="both"/>
      </w:pPr>
      <w:r w:rsidRPr="004A2AAB">
        <w:rPr>
          <w:rFonts w:eastAsia="Arial Unicode MS" w:cs="Arial Unicode MS"/>
          <w:b/>
        </w:rPr>
        <w:t>EXZELLENT</w:t>
      </w:r>
      <w:r w:rsidRPr="00D17B45">
        <w:rPr>
          <w:rFonts w:eastAsia="Arial Unicode MS" w:cs="Arial Unicode MS"/>
        </w:rPr>
        <w:t xml:space="preserve"> - Alle Experten mit mindestens 5 Jahren Erfahrung im jewei</w:t>
      </w:r>
      <w:r w:rsidR="007B5B4B">
        <w:rPr>
          <w:rFonts w:eastAsia="Arial Unicode MS" w:cs="Arial Unicode MS"/>
        </w:rPr>
        <w:t>ligen Spezialgebiet. Damit hat der Kunde</w:t>
      </w:r>
      <w:r w:rsidRPr="00D17B45">
        <w:rPr>
          <w:rFonts w:eastAsia="Arial Unicode MS" w:cs="Arial Unicode MS"/>
        </w:rPr>
        <w:t xml:space="preserve"> die Erfahrung aus hunderten von Projekten in Kliniken und MVZs </w:t>
      </w:r>
      <w:r w:rsidR="007B5B4B">
        <w:rPr>
          <w:rFonts w:eastAsia="Arial Unicode MS" w:cs="Arial Unicode MS"/>
        </w:rPr>
        <w:t xml:space="preserve">mit </w:t>
      </w:r>
      <w:r w:rsidRPr="00D17B45">
        <w:rPr>
          <w:rFonts w:eastAsia="Arial Unicode MS" w:cs="Arial Unicode MS"/>
        </w:rPr>
        <w:t>an Bord.</w:t>
      </w:r>
    </w:p>
    <w:p w:rsidR="00D557E7" w:rsidRPr="00D17B45" w:rsidRDefault="00235B01" w:rsidP="007B5B4B">
      <w:pPr>
        <w:pStyle w:val="Text2"/>
        <w:spacing w:line="260" w:lineRule="exact"/>
        <w:ind w:left="142"/>
        <w:jc w:val="both"/>
      </w:pPr>
      <w:r w:rsidRPr="004A2AAB">
        <w:rPr>
          <w:rFonts w:eastAsia="Arial Unicode MS" w:cs="Arial Unicode MS"/>
          <w:b/>
        </w:rPr>
        <w:t>EFFIZIENT</w:t>
      </w:r>
      <w:r w:rsidRPr="00D17B45">
        <w:rPr>
          <w:rFonts w:eastAsia="Arial Unicode MS" w:cs="Arial Unicode MS"/>
        </w:rPr>
        <w:t xml:space="preserve"> - Die Datenabfrage erfolgt digital durch Checklisten, der pers</w:t>
      </w:r>
      <w:r w:rsidRPr="00D17B45">
        <w:rPr>
          <w:rFonts w:eastAsia="Arial Unicode MS" w:cs="Arial Unicode MS"/>
          <w:lang w:val="sv-SE"/>
        </w:rPr>
        <w:t>ö</w:t>
      </w:r>
      <w:r w:rsidRPr="00D17B45">
        <w:rPr>
          <w:rFonts w:eastAsia="Arial Unicode MS" w:cs="Arial Unicode MS"/>
        </w:rPr>
        <w:t xml:space="preserve">nliche Austausch </w:t>
      </w:r>
      <w:r w:rsidR="007B5B4B">
        <w:rPr>
          <w:rFonts w:eastAsia="Arial Unicode MS" w:cs="Arial Unicode MS"/>
        </w:rPr>
        <w:t xml:space="preserve">so weit wie möglich </w:t>
      </w:r>
      <w:r w:rsidRPr="00D17B45">
        <w:rPr>
          <w:rFonts w:eastAsia="Arial Unicode MS" w:cs="Arial Unicode MS"/>
        </w:rPr>
        <w:t>in Telefonkonferenzen.</w:t>
      </w:r>
    </w:p>
    <w:p w:rsidR="00D557E7" w:rsidRPr="00D17B45" w:rsidRDefault="00235B01" w:rsidP="007B5B4B">
      <w:pPr>
        <w:pStyle w:val="Text2"/>
        <w:spacing w:line="260" w:lineRule="exact"/>
        <w:ind w:left="142"/>
        <w:jc w:val="both"/>
      </w:pPr>
      <w:r w:rsidRPr="004A2AAB">
        <w:rPr>
          <w:rFonts w:eastAsia="Arial Unicode MS" w:cs="Arial Unicode MS"/>
          <w:b/>
        </w:rPr>
        <w:t>SICHER</w:t>
      </w:r>
      <w:r w:rsidRPr="00D17B45">
        <w:rPr>
          <w:rFonts w:eastAsia="Arial Unicode MS" w:cs="Arial Unicode MS"/>
        </w:rPr>
        <w:t xml:space="preserve"> - Der Festpreis verschafft Sicherheit.</w:t>
      </w:r>
    </w:p>
    <w:p w:rsidR="00D557E7" w:rsidRPr="00D17B45" w:rsidRDefault="00235B01" w:rsidP="007B5B4B">
      <w:pPr>
        <w:pStyle w:val="Text2"/>
        <w:spacing w:line="260" w:lineRule="exact"/>
        <w:ind w:left="142"/>
        <w:jc w:val="both"/>
      </w:pPr>
      <w:r w:rsidRPr="004A2AAB">
        <w:rPr>
          <w:rFonts w:eastAsia="Arial Unicode MS" w:cs="Arial Unicode MS"/>
          <w:b/>
        </w:rPr>
        <w:t>SCHNELL</w:t>
      </w:r>
      <w:r w:rsidRPr="00D17B45">
        <w:rPr>
          <w:rFonts w:eastAsia="Arial Unicode MS" w:cs="Arial Unicode MS"/>
        </w:rPr>
        <w:t xml:space="preserve"> - Die Beauftragung ist sofort ONLINE m</w:t>
      </w:r>
      <w:r w:rsidRPr="00D17B45">
        <w:rPr>
          <w:rFonts w:eastAsia="Arial Unicode MS" w:cs="Arial Unicode MS"/>
          <w:lang w:val="sv-SE"/>
        </w:rPr>
        <w:t>ö</w:t>
      </w:r>
      <w:r w:rsidRPr="00D17B45">
        <w:rPr>
          <w:rFonts w:eastAsia="Arial Unicode MS" w:cs="Arial Unicode MS"/>
        </w:rPr>
        <w:t>glich. Eine garantierte Bearbeitungszeit sorgt für Schnelligkeit.</w:t>
      </w:r>
    </w:p>
    <w:p w:rsidR="00272080" w:rsidRPr="00D17B45" w:rsidRDefault="00865BBB" w:rsidP="007B5B4B">
      <w:pPr>
        <w:pStyle w:val="Text2"/>
        <w:spacing w:line="260" w:lineRule="exact"/>
        <w:ind w:left="142"/>
        <w:jc w:val="both"/>
        <w:rPr>
          <w:rFonts w:eastAsia="Arial Unicode MS" w:cs="Arial Unicode MS"/>
        </w:rPr>
      </w:pPr>
      <w:r w:rsidRPr="00175A23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5615940</wp:posOffset>
            </wp:positionH>
            <wp:positionV relativeFrom="paragraph">
              <wp:posOffset>205740</wp:posOffset>
            </wp:positionV>
            <wp:extent cx="385200" cy="385200"/>
            <wp:effectExtent l="0" t="0" r="0" b="0"/>
            <wp:wrapNone/>
            <wp:docPr id="4" name="Grafik 4" descr="https://i0.wp.com/cupertino-consulting.com/wp-content/uploads/100-digital.png?fit=300%2C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cupertino-consulting.com/wp-content/uploads/100-digital.png?fit=300%2C300&amp;ssl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" cy="3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B01" w:rsidRPr="004A2AAB">
        <w:rPr>
          <w:rFonts w:eastAsia="Arial Unicode MS" w:cs="Arial Unicode MS"/>
          <w:b/>
        </w:rPr>
        <w:t>DIGITAL</w:t>
      </w:r>
      <w:r w:rsidR="00235B01" w:rsidRPr="00D17B45">
        <w:rPr>
          <w:rFonts w:eastAsia="Arial Unicode MS" w:cs="Arial Unicode MS"/>
        </w:rPr>
        <w:t xml:space="preserve"> - Wenn ein Beratungsprojekt die Auszeichnung "100% digital" trägt (Bild), kann das Projekt ohne Vor-Ort-Termine bearbeitet werden. Gegebenenfalls k</w:t>
      </w:r>
      <w:r w:rsidR="00235B01" w:rsidRPr="00D17B45">
        <w:rPr>
          <w:rFonts w:eastAsia="Arial Unicode MS" w:cs="Arial Unicode MS"/>
          <w:lang w:val="sv-SE"/>
        </w:rPr>
        <w:t>ö</w:t>
      </w:r>
      <w:r w:rsidR="00235B01" w:rsidRPr="00D17B45">
        <w:rPr>
          <w:rFonts w:eastAsia="Arial Unicode MS" w:cs="Arial Unicode MS"/>
        </w:rPr>
        <w:t>nnen Termine optional vom Kunden dazu gebucht werden.</w:t>
      </w:r>
    </w:p>
    <w:p w:rsidR="00660D28" w:rsidRDefault="00660D28" w:rsidP="003369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de-DE" w:eastAsia="de-DE"/>
        </w:rPr>
      </w:pPr>
    </w:p>
    <w:p w:rsidR="003369C8" w:rsidRPr="003369C8" w:rsidRDefault="00175A23" w:rsidP="003369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de-DE" w:eastAsia="de-DE"/>
        </w:rPr>
      </w:pPr>
      <w:r w:rsidRPr="00175A23">
        <w:rPr>
          <w:rFonts w:eastAsia="Times New Roman"/>
          <w:bdr w:val="none" w:sz="0" w:space="0" w:color="auto"/>
          <w:lang w:val="de-DE" w:eastAsia="de-DE"/>
        </w:rPr>
        <w:lastRenderedPageBreak/>
        <w:fldChar w:fldCharType="begin"/>
      </w:r>
      <w:r w:rsidRPr="00175A23">
        <w:rPr>
          <w:rFonts w:eastAsia="Times New Roman"/>
          <w:bdr w:val="none" w:sz="0" w:space="0" w:color="auto"/>
          <w:lang w:val="de-DE" w:eastAsia="de-DE"/>
        </w:rPr>
        <w:instrText xml:space="preserve"> INCLUDEPICTURE "https://i0.wp.com/cupertino-consulting.com/wp-content/uploads/100-digital.png?fit=300%2C300&amp;ssl=1" \* MERGEFORMATINET </w:instrText>
      </w:r>
      <w:r w:rsidRPr="00175A23">
        <w:rPr>
          <w:rFonts w:eastAsia="Times New Roman"/>
          <w:bdr w:val="none" w:sz="0" w:space="0" w:color="auto"/>
          <w:lang w:val="de-DE" w:eastAsia="de-DE"/>
        </w:rPr>
        <w:fldChar w:fldCharType="end"/>
      </w:r>
    </w:p>
    <w:p w:rsidR="00D557E7" w:rsidRDefault="00D17B45" w:rsidP="00774539">
      <w:pPr>
        <w:pStyle w:val="berschrift2"/>
        <w:spacing w:line="260" w:lineRule="exact"/>
        <w:rPr>
          <w:rFonts w:eastAsia="Arial Unicode MS" w:cs="Arial Unicode MS"/>
          <w:u w:val="single"/>
        </w:rPr>
      </w:pPr>
      <w:bookmarkStart w:id="1" w:name="_Toc13"/>
      <w:r w:rsidRPr="00660D28">
        <w:rPr>
          <w:rFonts w:eastAsia="Arial Unicode MS" w:cs="Arial Unicode MS"/>
          <w:u w:val="single"/>
        </w:rPr>
        <w:t xml:space="preserve">NEUES </w:t>
      </w:r>
      <w:bookmarkEnd w:id="1"/>
      <w:r w:rsidRPr="00660D28">
        <w:rPr>
          <w:rFonts w:eastAsia="Arial Unicode MS" w:cs="Arial Unicode MS"/>
          <w:u w:val="single"/>
        </w:rPr>
        <w:t>BERATUNSPROJEKT EINSTELLEN</w:t>
      </w:r>
      <w:r w:rsidR="007B5B4B" w:rsidRPr="00660D28">
        <w:rPr>
          <w:rFonts w:eastAsia="Arial Unicode MS" w:cs="Arial Unicode MS"/>
          <w:u w:val="single"/>
        </w:rPr>
        <w:t xml:space="preserve"> mit diesem Word-Dokument</w:t>
      </w:r>
    </w:p>
    <w:p w:rsidR="00660D28" w:rsidRPr="00660D28" w:rsidRDefault="00660D28" w:rsidP="00660D28">
      <w:pPr>
        <w:pStyle w:val="Text2"/>
      </w:pPr>
    </w:p>
    <w:p w:rsidR="00D557E7" w:rsidRDefault="005277B2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t>Tipp! Wenn Sie das erste Ma</w:t>
      </w:r>
      <w:r w:rsidR="00660D28">
        <w:rPr>
          <w:rFonts w:ascii="Helvetica Neue" w:eastAsia="Helvetica Neue" w:hAnsi="Helvetica Neue" w:cs="Helvetica Neue"/>
          <w:b/>
          <w:bCs/>
        </w:rPr>
        <w:t>l ein Projekt einstellen</w:t>
      </w:r>
      <w:r>
        <w:rPr>
          <w:rFonts w:ascii="Helvetica Neue" w:eastAsia="Helvetica Neue" w:hAnsi="Helvetica Neue" w:cs="Helvetica Neue"/>
          <w:b/>
          <w:bCs/>
        </w:rPr>
        <w:t>, sehen Sie sich bitte vorh</w:t>
      </w:r>
      <w:r w:rsidR="00660D28">
        <w:rPr>
          <w:rFonts w:ascii="Helvetica Neue" w:eastAsia="Helvetica Neue" w:hAnsi="Helvetica Neue" w:cs="Helvetica Neue"/>
          <w:b/>
          <w:bCs/>
        </w:rPr>
        <w:t>er eines unserer Projekte</w:t>
      </w:r>
      <w:r>
        <w:rPr>
          <w:rFonts w:ascii="Helvetica Neue" w:eastAsia="Helvetica Neue" w:hAnsi="Helvetica Neue" w:cs="Helvetica Neue"/>
          <w:b/>
          <w:bCs/>
        </w:rPr>
        <w:t xml:space="preserve"> an, z.B. unter </w:t>
      </w:r>
      <w:hyperlink r:id="rId10" w:history="1">
        <w:r w:rsidR="00EB1A56" w:rsidRPr="00EB1A56">
          <w:rPr>
            <w:rStyle w:val="Hyperlink"/>
            <w:rFonts w:ascii="Helvetica Neue" w:eastAsia="Helvetica Neue" w:hAnsi="Helvetica Neue" w:cs="Helvetica Neue"/>
            <w:b/>
            <w:bCs/>
            <w:color w:val="000000" w:themeColor="text1"/>
          </w:rPr>
          <w:t>https://cupertino-consulting.com/produkt/masterplan</w:t>
        </w:r>
      </w:hyperlink>
    </w:p>
    <w:p w:rsidR="005277B2" w:rsidRDefault="005277B2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t>oder</w:t>
      </w:r>
      <w:r w:rsidR="00283396">
        <w:rPr>
          <w:rFonts w:ascii="Helvetica Neue" w:eastAsia="Helvetica Neue" w:hAnsi="Helvetica Neue" w:cs="Helvetica Neue"/>
          <w:b/>
          <w:bCs/>
        </w:rPr>
        <w:t xml:space="preserve"> </w:t>
      </w:r>
      <w:r w:rsidR="00D871EF">
        <w:rPr>
          <w:rFonts w:ascii="Helvetica Neue" w:eastAsia="Helvetica Neue" w:hAnsi="Helvetica Neue" w:cs="Helvetica Neue"/>
          <w:b/>
          <w:bCs/>
        </w:rPr>
        <w:t xml:space="preserve">lesen Sie </w:t>
      </w:r>
      <w:r w:rsidR="00283396">
        <w:rPr>
          <w:rFonts w:ascii="Helvetica Neue" w:eastAsia="Helvetica Neue" w:hAnsi="Helvetica Neue" w:cs="Helvetica Neue"/>
          <w:b/>
          <w:bCs/>
        </w:rPr>
        <w:t>die Beschreibung</w:t>
      </w:r>
      <w:r>
        <w:rPr>
          <w:rFonts w:ascii="Helvetica Neue" w:eastAsia="Helvetica Neue" w:hAnsi="Helvetica Neue" w:cs="Helvetica Neue"/>
          <w:b/>
          <w:bCs/>
        </w:rPr>
        <w:t xml:space="preserve"> im Anhang </w:t>
      </w:r>
      <w:r w:rsidR="00D871EF">
        <w:rPr>
          <w:rFonts w:ascii="Helvetica Neue" w:eastAsia="Helvetica Neue" w:hAnsi="Helvetica Neue" w:cs="Helvetica Neue"/>
          <w:b/>
          <w:bCs/>
        </w:rPr>
        <w:t xml:space="preserve">1 </w:t>
      </w:r>
      <w:r>
        <w:rPr>
          <w:rFonts w:ascii="Helvetica Neue" w:eastAsia="Helvetica Neue" w:hAnsi="Helvetica Neue" w:cs="Helvetica Neue"/>
          <w:b/>
          <w:bCs/>
        </w:rPr>
        <w:t>zu diesem Formular.</w:t>
      </w:r>
    </w:p>
    <w:p w:rsidR="005277B2" w:rsidRDefault="005277B2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</w:rPr>
      </w:pPr>
    </w:p>
    <w:sdt>
      <w:sdtPr>
        <w:rPr>
          <w:rFonts w:ascii="Arial Unicode MS" w:eastAsia="Arial Unicode MS" w:hAnsi="Arial Unicode MS" w:cs="Arial Unicode MS"/>
          <w:color w:val="3399FF"/>
        </w:rPr>
        <w:id w:val="2030213930"/>
        <w:lock w:val="contentLocked"/>
        <w:placeholder>
          <w:docPart w:val="DefaultPlaceholder_1081868574"/>
        </w:placeholder>
        <w:group/>
      </w:sdtPr>
      <w:sdtEndPr/>
      <w:sdtContent>
        <w:p w:rsidR="00D557E7" w:rsidRPr="008801FF" w:rsidRDefault="00235B01" w:rsidP="00774539">
          <w:pPr>
            <w:pStyle w:val="Text"/>
            <w:spacing w:line="260" w:lineRule="exact"/>
            <w:rPr>
              <w:color w:val="000000"/>
            </w:rPr>
          </w:pPr>
          <w:r>
            <w:rPr>
              <w:rFonts w:ascii="Arial Unicode MS" w:eastAsia="Arial Unicode MS" w:hAnsi="Arial Unicode MS" w:cs="Arial Unicode MS"/>
              <w:color w:val="3399FF"/>
            </w:rPr>
            <w:t>✪</w:t>
          </w:r>
          <w:r>
            <w:rPr>
              <w:rFonts w:ascii="Helvetica Neue" w:hAnsi="Helvetica Neue"/>
              <w:b/>
              <w:bCs/>
              <w:color w:val="000000"/>
            </w:rPr>
            <w:t xml:space="preserve"> Projekt-Name:*</w:t>
          </w:r>
          <w:r w:rsidR="00D8631D" w:rsidRPr="00D8631D">
            <w:t xml:space="preserve"> </w:t>
          </w:r>
        </w:p>
        <w:p w:rsidR="00D557E7" w:rsidRDefault="00235B01" w:rsidP="00774539">
          <w:pPr>
            <w:pStyle w:val="Text"/>
            <w:spacing w:line="260" w:lineRule="exact"/>
            <w:rPr>
              <w:rFonts w:ascii="Helvetica Neue" w:eastAsia="Helvetica Neue" w:hAnsi="Helvetica Neue" w:cs="Helvetica Neue"/>
              <w:b/>
              <w:bCs/>
              <w:color w:val="000000"/>
            </w:rPr>
          </w:pPr>
          <w:r>
            <w:rPr>
              <w:color w:val="000000"/>
            </w:rPr>
            <w:t>Max. 60 Zeichen, erscheint ganz oben auf der Produktseite.</w:t>
          </w:r>
        </w:p>
        <w:p w:rsidR="00D557E7" w:rsidRDefault="00435D79" w:rsidP="00774539">
          <w:pPr>
            <w:pStyle w:val="Text"/>
            <w:spacing w:line="260" w:lineRule="exact"/>
            <w:rPr>
              <w:rFonts w:ascii="Helvetica Neue" w:eastAsia="Helvetica Neue" w:hAnsi="Helvetica Neue" w:cs="Helvetica Neue"/>
              <w:b/>
              <w:bCs/>
              <w:color w:val="000000"/>
            </w:rPr>
          </w:pPr>
          <w:sdt>
            <w:sdtPr>
              <w:rPr>
                <w:color w:val="000000"/>
                <w:shd w:val="clear" w:color="auto" w:fill="DDEBF7"/>
              </w:rPr>
              <w:id w:val="-1412384367"/>
              <w:lock w:val="sdtLocked"/>
              <w:placeholder>
                <w:docPart w:val="BDDB0C8C5F3B412F88C02B93BA9C700D"/>
              </w:placeholder>
              <w:text w:multiLine="1"/>
            </w:sdtPr>
            <w:sdtEndPr/>
            <w:sdtContent>
              <w:r w:rsidR="0099365A">
                <w:rPr>
                  <w:color w:val="000000"/>
                  <w:shd w:val="clear" w:color="auto" w:fill="DDEBF7"/>
                </w:rPr>
                <w:t>Pflichtfeld</w:t>
              </w:r>
            </w:sdtContent>
          </w:sdt>
        </w:p>
        <w:p w:rsidR="00774539" w:rsidRDefault="00435D79" w:rsidP="00774539">
          <w:pPr>
            <w:pStyle w:val="Text"/>
            <w:spacing w:line="260" w:lineRule="exact"/>
            <w:rPr>
              <w:rFonts w:ascii="Arial Unicode MS" w:eastAsia="Arial Unicode MS" w:hAnsi="Arial Unicode MS" w:cs="Arial Unicode MS"/>
              <w:color w:val="3399FF"/>
            </w:rPr>
          </w:pPr>
        </w:p>
      </w:sdtContent>
    </w:sdt>
    <w:sdt>
      <w:sdtPr>
        <w:rPr>
          <w:rFonts w:ascii="Arial Unicode MS" w:eastAsia="Arial Unicode MS" w:hAnsi="Arial Unicode MS" w:cs="Arial Unicode MS"/>
          <w:color w:val="3399FF"/>
        </w:rPr>
        <w:id w:val="1829697721"/>
        <w:lock w:val="contentLocked"/>
        <w:placeholder>
          <w:docPart w:val="DefaultPlaceholder_1081868574"/>
        </w:placeholder>
        <w:group/>
      </w:sdtPr>
      <w:sdtEndPr>
        <w:rPr>
          <w:rFonts w:ascii="Helvetica Neue" w:eastAsia="Helvetica Neue" w:hAnsi="Helvetica Neue" w:cs="Helvetica Neue"/>
          <w:b/>
          <w:bCs/>
          <w:color w:val="000000"/>
        </w:rPr>
      </w:sdtEndPr>
      <w:sdtContent>
        <w:p w:rsidR="00D557E7" w:rsidRDefault="00235B01" w:rsidP="00774539">
          <w:pPr>
            <w:pStyle w:val="Text"/>
            <w:spacing w:line="260" w:lineRule="exact"/>
            <w:rPr>
              <w:rFonts w:ascii="Helvetica Neue" w:eastAsia="Helvetica Neue" w:hAnsi="Helvetica Neue" w:cs="Helvetica Neue"/>
              <w:b/>
              <w:bCs/>
              <w:color w:val="000000"/>
            </w:rPr>
          </w:pPr>
          <w:r>
            <w:rPr>
              <w:rFonts w:ascii="Arial Unicode MS" w:eastAsia="Arial Unicode MS" w:hAnsi="Arial Unicode MS" w:cs="Arial Unicode MS"/>
              <w:color w:val="3399FF"/>
            </w:rPr>
            <w:t>✪</w:t>
          </w:r>
          <w:r>
            <w:rPr>
              <w:rFonts w:ascii="Helvetica Neue" w:hAnsi="Helvetica Neue"/>
              <w:b/>
              <w:bCs/>
              <w:color w:val="3399FF"/>
            </w:rPr>
            <w:t xml:space="preserve"> </w:t>
          </w:r>
          <w:r>
            <w:rPr>
              <w:rFonts w:ascii="Helvetica Neue" w:hAnsi="Helvetica Neue"/>
              <w:b/>
              <w:bCs/>
              <w:color w:val="000000"/>
            </w:rPr>
            <w:t>Projekt-Headline in einem Satz:*</w:t>
          </w:r>
        </w:p>
        <w:p w:rsidR="00D557E7" w:rsidRDefault="00235B01" w:rsidP="00774539">
          <w:pPr>
            <w:pStyle w:val="Text"/>
            <w:spacing w:line="260" w:lineRule="exact"/>
            <w:rPr>
              <w:rFonts w:ascii="Helvetica Neue" w:eastAsia="Helvetica Neue" w:hAnsi="Helvetica Neue" w:cs="Helvetica Neue"/>
              <w:b/>
              <w:bCs/>
              <w:color w:val="000000"/>
            </w:rPr>
          </w:pPr>
          <w:r>
            <w:rPr>
              <w:rFonts w:ascii="Helvetica Neue" w:hAnsi="Helvetica Neue"/>
              <w:color w:val="000000"/>
            </w:rPr>
            <w:t>Erscheint ganz oben auf der Produktseite, in der nachfolgend ausgewählten Projekt-Farbe, max. 100 Zeichen.</w:t>
          </w:r>
        </w:p>
        <w:p w:rsidR="00D557E7" w:rsidRDefault="00435D79" w:rsidP="00774539">
          <w:pPr>
            <w:pStyle w:val="Text"/>
            <w:spacing w:line="260" w:lineRule="exact"/>
            <w:rPr>
              <w:rFonts w:ascii="Helvetica Neue" w:eastAsia="Helvetica Neue" w:hAnsi="Helvetica Neue" w:cs="Helvetica Neue"/>
              <w:b/>
              <w:bCs/>
              <w:color w:val="000000"/>
            </w:rPr>
          </w:pPr>
          <w:sdt>
            <w:sdtPr>
              <w:rPr>
                <w:color w:val="000000"/>
                <w:shd w:val="clear" w:color="auto" w:fill="DDEBF7"/>
              </w:rPr>
              <w:id w:val="-1503885132"/>
              <w:lock w:val="sdtLocked"/>
              <w:placeholder>
                <w:docPart w:val="8D5D9388F23C4AF3BB0944C392E553EF"/>
              </w:placeholder>
              <w:text w:multiLine="1"/>
            </w:sdtPr>
            <w:sdtEndPr/>
            <w:sdtContent>
              <w:r w:rsidR="00774539">
                <w:rPr>
                  <w:color w:val="000000"/>
                  <w:shd w:val="clear" w:color="auto" w:fill="DDEBF7"/>
                </w:rPr>
                <w:t>Pflichtfeld</w:t>
              </w:r>
            </w:sdtContent>
          </w:sdt>
        </w:p>
        <w:p w:rsidR="00D557E7" w:rsidRDefault="00435D79" w:rsidP="00774539">
          <w:pPr>
            <w:pStyle w:val="Text"/>
            <w:spacing w:line="260" w:lineRule="exact"/>
            <w:rPr>
              <w:rFonts w:ascii="Helvetica Neue" w:eastAsia="Helvetica Neue" w:hAnsi="Helvetica Neue" w:cs="Helvetica Neue"/>
              <w:b/>
              <w:bCs/>
              <w:color w:val="000000"/>
            </w:rPr>
          </w:pPr>
        </w:p>
      </w:sdtContent>
    </w:sdt>
    <w:sdt>
      <w:sdtPr>
        <w:rPr>
          <w:rFonts w:ascii="Arial Unicode MS" w:eastAsia="Arial Unicode MS" w:hAnsi="Arial Unicode MS" w:cs="Arial Unicode MS"/>
          <w:color w:val="3399FF"/>
        </w:rPr>
        <w:id w:val="-1158231633"/>
        <w:lock w:val="contentLocked"/>
        <w:placeholder>
          <w:docPart w:val="DefaultPlaceholder_1081868574"/>
        </w:placeholder>
        <w:group/>
      </w:sdtPr>
      <w:sdtEndPr>
        <w:rPr>
          <w:rFonts w:ascii="Helvetica Neue" w:eastAsia="Helvetica Neue" w:hAnsi="Helvetica Neue" w:cs="Helvetica Neue"/>
          <w:b/>
          <w:bCs/>
          <w:color w:val="000000"/>
        </w:rPr>
      </w:sdtEndPr>
      <w:sdtContent>
        <w:p w:rsidR="00D557E7" w:rsidRDefault="00235B01" w:rsidP="00774539">
          <w:pPr>
            <w:pStyle w:val="Text"/>
            <w:spacing w:line="260" w:lineRule="exact"/>
            <w:rPr>
              <w:rFonts w:ascii="Helvetica Neue" w:eastAsia="Helvetica Neue" w:hAnsi="Helvetica Neue" w:cs="Helvetica Neue"/>
              <w:b/>
              <w:bCs/>
              <w:color w:val="000000"/>
            </w:rPr>
          </w:pPr>
          <w:r>
            <w:rPr>
              <w:rFonts w:ascii="Arial Unicode MS" w:eastAsia="Arial Unicode MS" w:hAnsi="Arial Unicode MS" w:cs="Arial Unicode MS"/>
              <w:color w:val="3399FF"/>
            </w:rPr>
            <w:t>✪</w:t>
          </w:r>
          <w:r>
            <w:rPr>
              <w:rFonts w:ascii="Helvetica Neue" w:hAnsi="Helvetica Neue"/>
              <w:b/>
              <w:bCs/>
              <w:color w:val="3399FF"/>
            </w:rPr>
            <w:t xml:space="preserve"> </w:t>
          </w:r>
          <w:r>
            <w:rPr>
              <w:rFonts w:ascii="Helvetica Neue" w:hAnsi="Helvetica Neue"/>
              <w:b/>
              <w:bCs/>
              <w:color w:val="000000"/>
            </w:rPr>
            <w:t>Farbnummer für das Projekt: (optional)</w:t>
          </w:r>
        </w:p>
        <w:p w:rsidR="00D557E7" w:rsidRDefault="00235B01" w:rsidP="00774539">
          <w:pPr>
            <w:pStyle w:val="Text"/>
            <w:spacing w:line="260" w:lineRule="exact"/>
            <w:rPr>
              <w:rFonts w:ascii="Helvetica Neue" w:eastAsia="Helvetica Neue" w:hAnsi="Helvetica Neue" w:cs="Helvetica Neue"/>
              <w:color w:val="000000"/>
            </w:rPr>
          </w:pPr>
          <w:r>
            <w:rPr>
              <w:rFonts w:ascii="Helvetica Neue" w:hAnsi="Helvetica Neue"/>
              <w:color w:val="000000"/>
            </w:rPr>
            <w:t>6-stelliger HTML Farbcode erforderlich.</w:t>
          </w:r>
          <w:r w:rsidR="00283396">
            <w:rPr>
              <w:rFonts w:ascii="Helvetica Neue" w:hAnsi="Helvetica Neue"/>
              <w:color w:val="000000"/>
            </w:rPr>
            <w:t xml:space="preserve"> (siehe Beispiel-Farben im Anhang</w:t>
          </w:r>
          <w:r w:rsidR="00D871EF">
            <w:rPr>
              <w:rFonts w:ascii="Helvetica Neue" w:hAnsi="Helvetica Neue"/>
              <w:color w:val="000000"/>
            </w:rPr>
            <w:t xml:space="preserve"> 2</w:t>
          </w:r>
          <w:r w:rsidR="00283396">
            <w:rPr>
              <w:rFonts w:ascii="Helvetica Neue" w:hAnsi="Helvetica Neue"/>
              <w:color w:val="000000"/>
            </w:rPr>
            <w:t>)</w:t>
          </w:r>
        </w:p>
        <w:p w:rsidR="00D557E7" w:rsidRDefault="00235B01" w:rsidP="00774539">
          <w:pPr>
            <w:pStyle w:val="Text"/>
            <w:spacing w:line="260" w:lineRule="exact"/>
            <w:rPr>
              <w:rFonts w:ascii="Helvetica Neue" w:eastAsia="Helvetica Neue" w:hAnsi="Helvetica Neue" w:cs="Helvetica Neue"/>
              <w:b/>
              <w:bCs/>
              <w:color w:val="000000"/>
            </w:rPr>
          </w:pPr>
          <w:r>
            <w:rPr>
              <w:rFonts w:ascii="Helvetica Neue" w:hAnsi="Helvetica Neue"/>
              <w:color w:val="000000"/>
            </w:rPr>
            <w:t xml:space="preserve">Wenn keine eigene Farbe gewählt wird, wird das blau von Cupertino </w:t>
          </w:r>
          <w:r w:rsidR="00774539">
            <w:rPr>
              <w:rFonts w:ascii="Helvetica Neue" w:hAnsi="Helvetica Neue"/>
              <w:color w:val="000000"/>
            </w:rPr>
            <w:t xml:space="preserve">(3399ff) </w:t>
          </w:r>
          <w:r>
            <w:rPr>
              <w:rFonts w:ascii="Helvetica Neue" w:hAnsi="Helvetica Neue"/>
              <w:color w:val="000000"/>
            </w:rPr>
            <w:t>verwendet.</w:t>
          </w:r>
        </w:p>
        <w:p w:rsidR="00D557E7" w:rsidRDefault="00435D79" w:rsidP="00774539">
          <w:pPr>
            <w:pStyle w:val="Text"/>
            <w:spacing w:line="260" w:lineRule="exact"/>
            <w:rPr>
              <w:rFonts w:ascii="Helvetica Neue" w:eastAsia="Helvetica Neue" w:hAnsi="Helvetica Neue" w:cs="Helvetica Neue"/>
              <w:b/>
              <w:bCs/>
              <w:color w:val="000000"/>
            </w:rPr>
          </w:pPr>
          <w:sdt>
            <w:sdtPr>
              <w:rPr>
                <w:color w:val="000000"/>
                <w:shd w:val="clear" w:color="auto" w:fill="DDEBF7"/>
              </w:rPr>
              <w:id w:val="-821347906"/>
              <w:lock w:val="sdtLocked"/>
              <w:placeholder>
                <w:docPart w:val="D11C0108DF1B47259795A6D0DBA4AA8F"/>
              </w:placeholder>
              <w:text w:multiLine="1"/>
            </w:sdtPr>
            <w:sdtEndPr/>
            <w:sdtContent>
              <w:r w:rsidR="00774539">
                <w:rPr>
                  <w:color w:val="000000"/>
                  <w:shd w:val="clear" w:color="auto" w:fill="DDEBF7"/>
                </w:rPr>
                <w:t>3399ff</w:t>
              </w:r>
            </w:sdtContent>
          </w:sdt>
        </w:p>
        <w:p w:rsidR="00D557E7" w:rsidRDefault="00435D79" w:rsidP="00774539">
          <w:pPr>
            <w:pStyle w:val="Text"/>
            <w:spacing w:line="260" w:lineRule="exact"/>
            <w:rPr>
              <w:rFonts w:ascii="Helvetica Neue" w:eastAsia="Helvetica Neue" w:hAnsi="Helvetica Neue" w:cs="Helvetica Neue"/>
              <w:b/>
              <w:bCs/>
              <w:color w:val="000000"/>
            </w:rPr>
          </w:pPr>
        </w:p>
      </w:sdtContent>
    </w:sdt>
    <w:sdt>
      <w:sdtPr>
        <w:rPr>
          <w:rFonts w:ascii="Arial Unicode MS" w:eastAsia="Arial Unicode MS" w:hAnsi="Arial Unicode MS" w:cs="Arial Unicode MS"/>
          <w:color w:val="3399FF"/>
        </w:rPr>
        <w:id w:val="1119109156"/>
        <w:lock w:val="contentLocked"/>
        <w:placeholder>
          <w:docPart w:val="DefaultPlaceholder_1081868574"/>
        </w:placeholder>
        <w:group/>
      </w:sdtPr>
      <w:sdtEndPr>
        <w:rPr>
          <w:rFonts w:ascii="Helvetica Neue Light" w:eastAsia="Helvetica Neue Light" w:hAnsi="Helvetica Neue Light" w:cs="Helvetica Neue Light"/>
          <w:color w:val="000000"/>
        </w:rPr>
      </w:sdtEndPr>
      <w:sdtContent>
        <w:p w:rsidR="00D557E7" w:rsidRDefault="00235B01" w:rsidP="00774539">
          <w:pPr>
            <w:pStyle w:val="Text"/>
            <w:spacing w:line="260" w:lineRule="exact"/>
            <w:rPr>
              <w:rFonts w:ascii="Helvetica Neue" w:eastAsia="Helvetica Neue" w:hAnsi="Helvetica Neue" w:cs="Helvetica Neue"/>
              <w:b/>
              <w:bCs/>
              <w:color w:val="000000"/>
            </w:rPr>
          </w:pPr>
          <w:r>
            <w:rPr>
              <w:rFonts w:ascii="Arial Unicode MS" w:eastAsia="Arial Unicode MS" w:hAnsi="Arial Unicode MS" w:cs="Arial Unicode MS"/>
              <w:color w:val="3399FF"/>
            </w:rPr>
            <w:t>✪</w:t>
          </w:r>
          <w:r>
            <w:rPr>
              <w:rFonts w:ascii="Helvetica Neue" w:hAnsi="Helvetica Neue"/>
              <w:b/>
              <w:bCs/>
              <w:color w:val="3399FF"/>
            </w:rPr>
            <w:t xml:space="preserve"> </w:t>
          </w:r>
          <w:r>
            <w:rPr>
              <w:rFonts w:ascii="Helvetica Neue" w:hAnsi="Helvetica Neue"/>
              <w:b/>
              <w:bCs/>
              <w:color w:val="000000"/>
            </w:rPr>
            <w:t>Logo des Beratungsprojektes: (optional)</w:t>
          </w:r>
        </w:p>
        <w:p w:rsidR="00D557E7" w:rsidRDefault="00235B01" w:rsidP="00774539">
          <w:pPr>
            <w:pStyle w:val="Text"/>
            <w:spacing w:line="260" w:lineRule="exact"/>
            <w:rPr>
              <w:color w:val="000000"/>
            </w:rPr>
          </w:pPr>
          <w:r>
            <w:rPr>
              <w:color w:val="000000"/>
            </w:rPr>
            <w:t>Alternativ kann hier auch Ihr Firmenlogo platziert werden.</w:t>
          </w:r>
          <w:r w:rsidR="0092370B">
            <w:rPr>
              <w:color w:val="000000"/>
            </w:rPr>
            <w:t xml:space="preserve"> </w:t>
          </w:r>
          <w:r>
            <w:rPr>
              <w:color w:val="000000"/>
            </w:rPr>
            <w:t>Logo, quadratisch oder rund, maximal 2 MB.</w:t>
          </w:r>
        </w:p>
        <w:p w:rsidR="00D557E7" w:rsidRDefault="00235B01" w:rsidP="00774539">
          <w:pPr>
            <w:pStyle w:val="Text"/>
            <w:spacing w:line="260" w:lineRule="exact"/>
            <w:rPr>
              <w:color w:val="000000"/>
            </w:rPr>
          </w:pPr>
          <w:r>
            <w:rPr>
              <w:color w:val="000000"/>
            </w:rPr>
            <w:t>Folgende Dateiformate sind m</w:t>
          </w:r>
          <w:r>
            <w:rPr>
              <w:color w:val="000000"/>
              <w:lang w:val="sv-SE"/>
            </w:rPr>
            <w:t>ö</w:t>
          </w:r>
          <w:r>
            <w:rPr>
              <w:color w:val="000000"/>
            </w:rPr>
            <w:t>glich: pdf, gif, png, jpg, jpeg.</w:t>
          </w:r>
        </w:p>
        <w:p w:rsidR="00D557E7" w:rsidRDefault="00235B01" w:rsidP="00774539">
          <w:pPr>
            <w:pStyle w:val="Text"/>
            <w:spacing w:line="260" w:lineRule="exact"/>
            <w:rPr>
              <w:color w:val="000000"/>
            </w:rPr>
          </w:pPr>
          <w:r>
            <w:rPr>
              <w:color w:val="000000"/>
            </w:rPr>
            <w:t>Wenn kein eigenes Logo hochgeladen wird, erscheint ein Cupertino Sternenlogo in blau.</w:t>
          </w:r>
        </w:p>
        <w:p w:rsidR="00D557E7" w:rsidRDefault="00235B01" w:rsidP="00774539">
          <w:pPr>
            <w:pStyle w:val="Text"/>
            <w:spacing w:line="260" w:lineRule="exact"/>
            <w:rPr>
              <w:color w:val="000000"/>
            </w:rPr>
          </w:pPr>
          <w:r>
            <w:rPr>
              <w:color w:val="000000"/>
            </w:rPr>
            <w:t>Hier Logo rein kopieren (oder später an Email anhängen):</w:t>
          </w:r>
        </w:p>
      </w:sdtContent>
    </w:sdt>
    <w:p w:rsidR="00DD6557" w:rsidRDefault="00DD6557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774539" w:rsidRDefault="00774539" w:rsidP="00774539">
      <w:pPr>
        <w:pStyle w:val="Text"/>
        <w:spacing w:line="260" w:lineRule="exact"/>
        <w:rPr>
          <w:color w:val="000000"/>
        </w:rPr>
      </w:pPr>
    </w:p>
    <w:p w:rsidR="00CA2350" w:rsidRDefault="00865BBB" w:rsidP="00774539">
      <w:pPr>
        <w:pStyle w:val="Text"/>
        <w:spacing w:line="260" w:lineRule="exac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874304" behindDoc="0" locked="0" layoutInCell="1" allowOverlap="1" wp14:anchorId="0C66B5A8" wp14:editId="5B53AD45">
            <wp:simplePos x="0" y="0"/>
            <wp:positionH relativeFrom="column">
              <wp:posOffset>2762250</wp:posOffset>
            </wp:positionH>
            <wp:positionV relativeFrom="paragraph">
              <wp:posOffset>164465</wp:posOffset>
            </wp:positionV>
            <wp:extent cx="2199600" cy="2199600"/>
            <wp:effectExtent l="0" t="0" r="0" b="0"/>
            <wp:wrapNone/>
            <wp:docPr id="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color w:val="000000"/>
        </w:rPr>
        <w:id w:val="-1362365560"/>
        <w:lock w:val="sdtLocked"/>
        <w:showingPlcHdr/>
        <w:picture/>
      </w:sdtPr>
      <w:sdtEndPr/>
      <w:sdtContent>
        <w:p w:rsidR="00774539" w:rsidRPr="00DD6557" w:rsidRDefault="00774539" w:rsidP="00774539">
          <w:pPr>
            <w:pStyle w:val="Text"/>
            <w:spacing w:line="260" w:lineRule="exact"/>
            <w:rPr>
              <w:rFonts w:ascii="Times New Roman" w:eastAsia="Arial Unicode MS" w:hAnsi="Times New Roman" w:cs="Times New Roman"/>
              <w:color w:val="000000"/>
              <w:sz w:val="24"/>
              <w:szCs w:val="24"/>
              <w:lang w:val="en-US" w:eastAsia="en-US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898880" behindDoc="0" locked="0" layoutInCell="1" allowOverlap="1" wp14:anchorId="60343E57" wp14:editId="4F4884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43600" cy="2268000"/>
                <wp:effectExtent l="0" t="0" r="0" b="0"/>
                <wp:wrapTopAndBottom/>
                <wp:docPr id="8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3600" cy="22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865BBB" w:rsidRDefault="00865BBB" w:rsidP="00774539">
      <w:pPr>
        <w:pStyle w:val="Text"/>
        <w:spacing w:line="260" w:lineRule="exact"/>
        <w:rPr>
          <w:rFonts w:ascii="Arial Unicode MS" w:eastAsia="Arial Unicode MS" w:hAnsi="Arial Unicode MS" w:cs="Arial Unicode MS"/>
          <w:color w:val="3399FF"/>
        </w:rPr>
      </w:pPr>
    </w:p>
    <w:p w:rsidR="00D557E7" w:rsidRDefault="00235B01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Arial Unicode MS" w:eastAsia="Arial Unicode MS" w:hAnsi="Arial Unicode MS" w:cs="Arial Unicode MS"/>
          <w:color w:val="3399FF"/>
        </w:rPr>
        <w:t>✪</w:t>
      </w:r>
      <w:r>
        <w:rPr>
          <w:rFonts w:ascii="Helvetica Neue" w:hAnsi="Helvetica Neue"/>
          <w:b/>
          <w:bCs/>
          <w:color w:val="000000"/>
        </w:rPr>
        <w:t xml:space="preserve"> Kurzbeschreibung:*</w:t>
      </w:r>
    </w:p>
    <w:p w:rsidR="00D557E7" w:rsidRDefault="00235B01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color w:val="000000"/>
        </w:rPr>
        <w:t>Erscheint ganz oben auf der Produktseite, max. 400 Zeichen.</w:t>
      </w:r>
    </w:p>
    <w:p w:rsidR="00D557E7" w:rsidRDefault="00435D79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  <w:sdt>
        <w:sdtPr>
          <w:rPr>
            <w:color w:val="000000"/>
            <w:shd w:val="clear" w:color="auto" w:fill="DDEBF7"/>
          </w:rPr>
          <w:id w:val="-244958733"/>
          <w:lock w:val="sdtLocked"/>
          <w:placeholder>
            <w:docPart w:val="C07B49EB006B4AC58972295AEFEA47EE"/>
          </w:placeholder>
          <w:text w:multiLine="1"/>
        </w:sdtPr>
        <w:sdtEndPr/>
        <w:sdtContent>
          <w:r w:rsidR="00774539">
            <w:rPr>
              <w:color w:val="000000"/>
              <w:shd w:val="clear" w:color="auto" w:fill="DDEBF7"/>
            </w:rPr>
            <w:t>Pflichtfeld</w:t>
          </w:r>
        </w:sdtContent>
      </w:sdt>
    </w:p>
    <w:p w:rsidR="00865BBB" w:rsidRDefault="00865BBB" w:rsidP="00774539">
      <w:pPr>
        <w:pStyle w:val="Text"/>
        <w:spacing w:line="260" w:lineRule="exact"/>
        <w:rPr>
          <w:rFonts w:ascii="Arial Unicode MS" w:eastAsia="Arial Unicode MS" w:hAnsi="Arial Unicode MS" w:cs="Arial Unicode MS"/>
          <w:color w:val="3399FF"/>
        </w:rPr>
      </w:pPr>
    </w:p>
    <w:p w:rsidR="00D557E7" w:rsidRDefault="00235B01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Arial Unicode MS" w:eastAsia="Arial Unicode MS" w:hAnsi="Arial Unicode MS" w:cs="Arial Unicode MS"/>
          <w:color w:val="3399FF"/>
        </w:rPr>
        <w:t>✪</w:t>
      </w:r>
      <w:r w:rsidR="00660D28">
        <w:rPr>
          <w:rFonts w:ascii="Helvetica Neue" w:hAnsi="Helvetica Neue"/>
          <w:b/>
          <w:bCs/>
          <w:color w:val="000000"/>
        </w:rPr>
        <w:t xml:space="preserve"> Projektbeschreibung:</w:t>
      </w:r>
    </w:p>
    <w:p w:rsidR="00B97183" w:rsidRPr="00FC2CA4" w:rsidRDefault="00235B01" w:rsidP="00FC2CA4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Erscheint unten auf der Pr</w:t>
      </w:r>
      <w:r w:rsidR="00774539">
        <w:rPr>
          <w:color w:val="000000"/>
        </w:rPr>
        <w:t>oduktseite in einem eigenen Tab/Reiter.</w:t>
      </w:r>
      <w:sdt>
        <w:sdtPr>
          <w:rPr>
            <w:color w:val="000000"/>
            <w:shd w:val="clear" w:color="auto" w:fill="DDEBF7"/>
          </w:rPr>
          <w:id w:val="836344131"/>
          <w:lock w:val="sdtLocked"/>
          <w:placeholder>
            <w:docPart w:val="A0421B5887DE468E82F3892D183ACA97"/>
          </w:placeholder>
          <w:showingPlcHdr/>
          <w:text w:multiLine="1"/>
        </w:sdtPr>
        <w:sdtEndPr/>
        <w:sdtContent>
          <w:r w:rsidR="00FC2CA4" w:rsidRPr="00FC2CA4">
            <w:rPr>
              <w:rStyle w:val="Platzhaltertext"/>
              <w:color w:val="FFFFFF" w:themeColor="background1"/>
            </w:rPr>
            <w:t>Klicken Sie hier, um Text einzugeben.</w:t>
          </w:r>
        </w:sdtContent>
      </w:sdt>
    </w:p>
    <w:p w:rsidR="00FC2CA4" w:rsidRDefault="00FC2CA4" w:rsidP="00774539">
      <w:pPr>
        <w:pStyle w:val="Text"/>
        <w:spacing w:line="260" w:lineRule="exact"/>
        <w:rPr>
          <w:rFonts w:ascii="Helvetica Neue" w:hAnsi="Helvetica Neue"/>
          <w:b/>
          <w:bCs/>
          <w:color w:val="000000"/>
        </w:rPr>
      </w:pPr>
    </w:p>
    <w:p w:rsidR="00D557E7" w:rsidRDefault="00235B01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Helvetica Neue" w:hAnsi="Helvetica Neue"/>
          <w:b/>
          <w:bCs/>
          <w:color w:val="000000"/>
        </w:rPr>
        <w:t>1. Ablauf:*</w:t>
      </w: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Beschreibung der einzelnen Ablaufschritte des Projektes, max. 2.000 Zeichen.</w:t>
      </w:r>
    </w:p>
    <w:p w:rsidR="00774539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  <w:shd w:val="clear" w:color="auto" w:fill="DDEBF7"/>
          </w:rPr>
          <w:id w:val="-95560368"/>
          <w:lock w:val="sdtLocked"/>
          <w:placeholder>
            <w:docPart w:val="E651285410A24916A55307D7E4A4411E"/>
          </w:placeholder>
          <w:text w:multiLine="1"/>
        </w:sdtPr>
        <w:sdtEndPr/>
        <w:sdtContent>
          <w:r w:rsidR="00774539">
            <w:rPr>
              <w:color w:val="000000"/>
              <w:shd w:val="clear" w:color="auto" w:fill="DDEBF7"/>
            </w:rPr>
            <w:t>Pflichtfeld</w:t>
          </w:r>
        </w:sdtContent>
      </w:sdt>
    </w:p>
    <w:p w:rsidR="00D557E7" w:rsidRDefault="00D557E7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</w:p>
    <w:p w:rsidR="00D557E7" w:rsidRDefault="00235B01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Helvetica Neue" w:hAnsi="Helvetica Neue"/>
          <w:b/>
          <w:bCs/>
          <w:color w:val="000000"/>
        </w:rPr>
        <w:t>2. Inhalte:*</w:t>
      </w: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Angaben zum Umfang, z.B. Inhaltsverzeichnis, max. 2.000 Zeichen.</w:t>
      </w:r>
    </w:p>
    <w:p w:rsidR="00D557E7" w:rsidRDefault="00435D79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  <w:sdt>
        <w:sdtPr>
          <w:rPr>
            <w:color w:val="000000"/>
            <w:shd w:val="clear" w:color="auto" w:fill="DDEBF7"/>
          </w:rPr>
          <w:id w:val="-2002583761"/>
          <w:lock w:val="sdtLocked"/>
          <w:placeholder>
            <w:docPart w:val="FEC00C17582344B78985DE7EBCC51659"/>
          </w:placeholder>
          <w:text w:multiLine="1"/>
        </w:sdtPr>
        <w:sdtEndPr/>
        <w:sdtContent>
          <w:r w:rsidR="00774539">
            <w:rPr>
              <w:color w:val="000000"/>
              <w:shd w:val="clear" w:color="auto" w:fill="DDEBF7"/>
            </w:rPr>
            <w:t>Pflichtfeld</w:t>
          </w:r>
        </w:sdtContent>
      </w:sdt>
    </w:p>
    <w:p w:rsidR="00774539" w:rsidRDefault="00774539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</w:p>
    <w:p w:rsidR="00D557E7" w:rsidRDefault="00235B01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Helvetica Neue" w:hAnsi="Helvetica Neue"/>
          <w:b/>
          <w:bCs/>
          <w:color w:val="000000"/>
        </w:rPr>
        <w:t>3. Ergebnis:*</w:t>
      </w: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Kurzbeschreibung des Ergebnisses, max. 2.000 Zeichen.</w:t>
      </w:r>
    </w:p>
    <w:p w:rsidR="00774539" w:rsidRDefault="00435D79" w:rsidP="00774539">
      <w:pPr>
        <w:pStyle w:val="Text"/>
        <w:spacing w:line="260" w:lineRule="exact"/>
        <w:rPr>
          <w:color w:val="000000"/>
          <w:shd w:val="clear" w:color="auto" w:fill="DDEBF7"/>
        </w:rPr>
      </w:pPr>
      <w:sdt>
        <w:sdtPr>
          <w:rPr>
            <w:color w:val="000000"/>
            <w:shd w:val="clear" w:color="auto" w:fill="DDEBF7"/>
          </w:rPr>
          <w:id w:val="869569937"/>
          <w:lock w:val="sdtLocked"/>
          <w:placeholder>
            <w:docPart w:val="0308C0B6002D4BBD8B1708981AB83BFE"/>
          </w:placeholder>
          <w:text w:multiLine="1"/>
        </w:sdtPr>
        <w:sdtEndPr/>
        <w:sdtContent>
          <w:r w:rsidR="00774539">
            <w:rPr>
              <w:color w:val="000000"/>
              <w:shd w:val="clear" w:color="auto" w:fill="DDEBF7"/>
            </w:rPr>
            <w:t>Pflichtfeld</w:t>
          </w:r>
        </w:sdtContent>
      </w:sdt>
    </w:p>
    <w:p w:rsidR="00774539" w:rsidRDefault="00774539" w:rsidP="00774539">
      <w:pPr>
        <w:pStyle w:val="Text"/>
        <w:spacing w:line="260" w:lineRule="exact"/>
        <w:rPr>
          <w:color w:val="000000"/>
        </w:rPr>
      </w:pPr>
    </w:p>
    <w:sdt>
      <w:sdtPr>
        <w:rPr>
          <w:rFonts w:ascii="Arial Unicode MS" w:eastAsia="Arial Unicode MS" w:hAnsi="Arial Unicode MS" w:cs="Arial Unicode MS"/>
          <w:color w:val="3399FF"/>
        </w:rPr>
        <w:id w:val="-1065717390"/>
        <w:lock w:val="contentLocked"/>
        <w:placeholder>
          <w:docPart w:val="DefaultPlaceholder_1081868574"/>
        </w:placeholder>
        <w:group/>
      </w:sdtPr>
      <w:sdtEndPr>
        <w:rPr>
          <w:rFonts w:ascii="Helvetica Neue Light" w:eastAsia="Helvetica Neue Light" w:hAnsi="Helvetica Neue Light" w:cs="Helvetica Neue Light"/>
          <w:color w:val="000000"/>
        </w:rPr>
      </w:sdtEndPr>
      <w:sdtContent>
        <w:p w:rsidR="00D557E7" w:rsidRDefault="00235B01" w:rsidP="00774539">
          <w:pPr>
            <w:pStyle w:val="Text"/>
            <w:spacing w:line="260" w:lineRule="exact"/>
            <w:rPr>
              <w:rFonts w:ascii="Helvetica Neue" w:eastAsia="Helvetica Neue" w:hAnsi="Helvetica Neue" w:cs="Helvetica Neue"/>
              <w:b/>
              <w:bCs/>
              <w:color w:val="000000"/>
            </w:rPr>
          </w:pPr>
          <w:r>
            <w:rPr>
              <w:rFonts w:ascii="Arial Unicode MS" w:eastAsia="Arial Unicode MS" w:hAnsi="Arial Unicode MS" w:cs="Arial Unicode MS"/>
              <w:color w:val="3399FF"/>
            </w:rPr>
            <w:t>✪</w:t>
          </w:r>
          <w:r>
            <w:rPr>
              <w:rFonts w:ascii="Helvetica Neue" w:hAnsi="Helvetica Neue"/>
              <w:b/>
              <w:bCs/>
              <w:color w:val="3399FF"/>
            </w:rPr>
            <w:t xml:space="preserve"> </w:t>
          </w:r>
          <w:r>
            <w:rPr>
              <w:rFonts w:ascii="Helvetica Neue" w:hAnsi="Helvetica Neue"/>
              <w:b/>
              <w:bCs/>
              <w:color w:val="000000"/>
            </w:rPr>
            <w:t>Zahlungsbedingungen:*</w:t>
          </w:r>
        </w:p>
        <w:p w:rsidR="00D557E7" w:rsidRDefault="00235B01" w:rsidP="00774539">
          <w:pPr>
            <w:pStyle w:val="Text"/>
            <w:spacing w:line="260" w:lineRule="exact"/>
            <w:rPr>
              <w:color w:val="000000"/>
            </w:rPr>
          </w:pPr>
          <w:r>
            <w:rPr>
              <w:color w:val="000000"/>
            </w:rPr>
            <w:t>Erscheinen direkt unter der Projekt-Kurzbeschreibung.</w:t>
          </w:r>
          <w:r w:rsidR="00025AF2">
            <w:rPr>
              <w:color w:val="000000"/>
            </w:rPr>
            <w:t xml:space="preserve"> </w:t>
          </w:r>
          <w:r>
            <w:rPr>
              <w:color w:val="000000"/>
            </w:rPr>
            <w:t>Alle Projekt-Angebote sind immer freibleibend.</w:t>
          </w:r>
        </w:p>
        <w:p w:rsidR="00D557E7" w:rsidRDefault="00235B01" w:rsidP="00774539">
          <w:pPr>
            <w:pStyle w:val="Text"/>
            <w:spacing w:line="260" w:lineRule="exact"/>
            <w:rPr>
              <w:color w:val="000000"/>
            </w:rPr>
          </w:pPr>
          <w:r>
            <w:rPr>
              <w:color w:val="000000"/>
            </w:rPr>
            <w:t>D.h. zum Vertragsabschluss kommt es erst durch eine eigens durch den Anbieter versandte Auftragsbestätigung.</w:t>
          </w:r>
          <w:r w:rsidR="00025AF2">
            <w:rPr>
              <w:color w:val="000000"/>
            </w:rPr>
            <w:t xml:space="preserve"> </w:t>
          </w:r>
          <w:r>
            <w:rPr>
              <w:color w:val="000000"/>
            </w:rPr>
            <w:t>(</w:t>
          </w:r>
          <w:r>
            <w:rPr>
              <w:color w:val="3399FF"/>
            </w:rPr>
            <w:t xml:space="preserve">Auswahlfeld - bitte </w:t>
          </w:r>
          <w:r w:rsidR="000B737B">
            <w:rPr>
              <w:color w:val="3399FF"/>
            </w:rPr>
            <w:t xml:space="preserve">1 </w:t>
          </w:r>
          <w:r>
            <w:rPr>
              <w:color w:val="3399FF"/>
            </w:rPr>
            <w:t>ankreuzen</w:t>
          </w:r>
          <w:r>
            <w:rPr>
              <w:color w:val="000000"/>
            </w:rPr>
            <w:t>)</w:t>
          </w:r>
        </w:p>
        <w:p w:rsidR="00AA76A3" w:rsidRDefault="00AA76A3" w:rsidP="00774539">
          <w:pPr>
            <w:pStyle w:val="Text"/>
            <w:spacing w:line="260" w:lineRule="exact"/>
            <w:rPr>
              <w:color w:val="000000"/>
            </w:rPr>
          </w:pPr>
        </w:p>
        <w:p w:rsidR="00D557E7" w:rsidRDefault="00435D79" w:rsidP="00774539">
          <w:pPr>
            <w:pStyle w:val="Text"/>
            <w:spacing w:line="260" w:lineRule="exact"/>
            <w:rPr>
              <w:color w:val="000000"/>
            </w:rPr>
          </w:pPr>
          <w:sdt>
            <w:sdtPr>
              <w:rPr>
                <w:color w:val="000000"/>
              </w:rPr>
              <w:id w:val="-723830178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EB1A56">
                <w:rPr>
                  <w:rFonts w:ascii="MS Gothic" w:eastAsia="MS Gothic" w:hAnsi="MS Gothic" w:hint="eastAsia"/>
                  <w:color w:val="000000"/>
                </w:rPr>
                <w:t>☐</w:t>
              </w:r>
            </w:sdtContent>
          </w:sdt>
          <w:r w:rsidR="00AA76A3">
            <w:rPr>
              <w:color w:val="000000"/>
            </w:rPr>
            <w:tab/>
          </w:r>
          <w:r w:rsidR="00235B01">
            <w:rPr>
              <w:color w:val="000000"/>
            </w:rPr>
            <w:t>100:0 - Rechnungsstellung am Tag der Auftragsbestätigung,</w:t>
          </w:r>
        </w:p>
        <w:p w:rsidR="00D557E7" w:rsidRDefault="00235B01" w:rsidP="00AA76A3">
          <w:pPr>
            <w:pStyle w:val="Text"/>
            <w:spacing w:line="260" w:lineRule="exact"/>
            <w:ind w:firstLine="720"/>
            <w:rPr>
              <w:color w:val="000000"/>
            </w:rPr>
          </w:pPr>
          <w:r>
            <w:rPr>
              <w:color w:val="000000"/>
            </w:rPr>
            <w:t>Fälligkeit: 100% sofort als Vorauskasse. Auftragsausführung nach Zahlungseingang.</w:t>
          </w:r>
        </w:p>
      </w:sdtContent>
    </w:sdt>
    <w:p w:rsidR="00D557E7" w:rsidRDefault="00D557E7" w:rsidP="00774539">
      <w:pPr>
        <w:pStyle w:val="Text"/>
        <w:spacing w:line="260" w:lineRule="exact"/>
        <w:rPr>
          <w:color w:val="000000"/>
        </w:rPr>
      </w:pP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15453777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A76A3">
        <w:rPr>
          <w:color w:val="000000"/>
        </w:rPr>
        <w:tab/>
      </w:r>
      <w:r w:rsidR="00235B01">
        <w:rPr>
          <w:color w:val="000000"/>
        </w:rPr>
        <w:t>50:50 - Rechnungsstellung am Tag der Auftragsbestätigung,</w:t>
      </w:r>
    </w:p>
    <w:p w:rsidR="00D557E7" w:rsidRDefault="00235B01" w:rsidP="00AA76A3">
      <w:pPr>
        <w:pStyle w:val="Text"/>
        <w:spacing w:line="260" w:lineRule="exact"/>
        <w:ind w:firstLine="720"/>
        <w:rPr>
          <w:color w:val="000000"/>
        </w:rPr>
      </w:pPr>
      <w:r>
        <w:rPr>
          <w:color w:val="000000"/>
        </w:rPr>
        <w:t>Fälligkeit: 50% sofort als Vorauszahlung – 50% am Tag der Abschlu</w:t>
      </w:r>
      <w:r w:rsidR="00025AF2">
        <w:rPr>
          <w:color w:val="000000"/>
        </w:rPr>
        <w:t>ss</w:t>
      </w:r>
      <w:r>
        <w:rPr>
          <w:color w:val="000000"/>
        </w:rPr>
        <w:t>prä</w:t>
      </w:r>
      <w:r>
        <w:rPr>
          <w:color w:val="000000"/>
          <w:lang w:val="it-IT"/>
        </w:rPr>
        <w:t>sentation.</w:t>
      </w:r>
    </w:p>
    <w:p w:rsidR="00D557E7" w:rsidRDefault="00D557E7" w:rsidP="00774539">
      <w:pPr>
        <w:pStyle w:val="Text"/>
        <w:spacing w:line="260" w:lineRule="exact"/>
        <w:rPr>
          <w:color w:val="000000"/>
        </w:rPr>
      </w:pP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119229269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A76A3">
        <w:rPr>
          <w:color w:val="000000"/>
        </w:rPr>
        <w:tab/>
      </w:r>
      <w:r w:rsidR="00235B01">
        <w:rPr>
          <w:color w:val="000000"/>
        </w:rPr>
        <w:t>0:100 - Rechnungsstellung nach Auftragsausführung am Tag der Abschlussprä</w:t>
      </w:r>
      <w:r w:rsidR="00235B01">
        <w:rPr>
          <w:color w:val="000000"/>
          <w:lang w:val="it-IT"/>
        </w:rPr>
        <w:t>sentation.</w:t>
      </w:r>
    </w:p>
    <w:p w:rsidR="00D557E7" w:rsidRDefault="00235B01" w:rsidP="00AA76A3">
      <w:pPr>
        <w:pStyle w:val="Text"/>
        <w:spacing w:line="260" w:lineRule="exact"/>
        <w:ind w:firstLine="720"/>
        <w:rPr>
          <w:color w:val="000000"/>
        </w:rPr>
      </w:pPr>
      <w:r>
        <w:rPr>
          <w:color w:val="000000"/>
        </w:rPr>
        <w:t>Fälligkeit: sofort.</w:t>
      </w:r>
    </w:p>
    <w:p w:rsidR="00D557E7" w:rsidRDefault="00D557E7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</w:p>
    <w:p w:rsidR="00D557E7" w:rsidRDefault="00235B01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Arial Unicode MS" w:eastAsia="Arial Unicode MS" w:hAnsi="Arial Unicode MS" w:cs="Arial Unicode MS"/>
          <w:color w:val="3399FF"/>
        </w:rPr>
        <w:t>✪</w:t>
      </w:r>
      <w:r>
        <w:rPr>
          <w:rFonts w:ascii="Helvetica Neue" w:hAnsi="Helvetica Neue"/>
          <w:b/>
          <w:bCs/>
          <w:color w:val="000000"/>
        </w:rPr>
        <w:t xml:space="preserve"> Preisgestaltung:</w:t>
      </w: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Erscheint direkt unter den Zahlungsbedingungen.</w:t>
      </w: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Für ein Projekt beträgt der Mindest-Festpreis 100 Euro netto,</w:t>
      </w: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der Maximal-Preis 1.000.000 Euro netto.</w:t>
      </w:r>
    </w:p>
    <w:p w:rsidR="00D557E7" w:rsidRDefault="00D557E7" w:rsidP="00774539">
      <w:pPr>
        <w:pStyle w:val="Text"/>
        <w:spacing w:line="260" w:lineRule="exact"/>
        <w:rPr>
          <w:color w:val="000000"/>
        </w:rPr>
      </w:pPr>
    </w:p>
    <w:p w:rsidR="00AA76A3" w:rsidRPr="00AA76A3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- Festpreis</w:t>
      </w:r>
      <w:r w:rsidR="00AA76A3">
        <w:rPr>
          <w:color w:val="000000"/>
        </w:rPr>
        <w:t xml:space="preserve"> in </w:t>
      </w:r>
      <w:r>
        <w:rPr>
          <w:color w:val="000000"/>
          <w:lang w:val="it-IT"/>
        </w:rPr>
        <w:t>Euro netto</w:t>
      </w:r>
      <w:r w:rsidR="00AA76A3">
        <w:rPr>
          <w:color w:val="000000"/>
          <w:lang w:val="it-IT"/>
        </w:rPr>
        <w:t xml:space="preserve"> </w:t>
      </w:r>
    </w:p>
    <w:p w:rsidR="00D557E7" w:rsidRDefault="00435D79" w:rsidP="00AA76A3">
      <w:pPr>
        <w:pStyle w:val="Text"/>
        <w:spacing w:line="260" w:lineRule="exact"/>
        <w:ind w:firstLine="720"/>
        <w:rPr>
          <w:color w:val="000000"/>
        </w:rPr>
      </w:pPr>
      <w:sdt>
        <w:sdtPr>
          <w:rPr>
            <w:color w:val="000000"/>
            <w:shd w:val="clear" w:color="auto" w:fill="DDEBF7"/>
          </w:rPr>
          <w:id w:val="1430396875"/>
          <w:lock w:val="sdtLocked"/>
          <w:placeholder>
            <w:docPart w:val="EC54FA0DD41E4E43899AFB2EBA602750"/>
          </w:placeholder>
          <w:text w:multiLine="1"/>
        </w:sdtPr>
        <w:sdtEndPr/>
        <w:sdtContent>
          <w:r w:rsidR="00AA76A3">
            <w:rPr>
              <w:color w:val="000000"/>
              <w:shd w:val="clear" w:color="auto" w:fill="DDEBF7"/>
            </w:rPr>
            <w:t>0,00</w:t>
          </w:r>
        </w:sdtContent>
      </w:sdt>
    </w:p>
    <w:p w:rsidR="00D557E7" w:rsidRDefault="00D557E7" w:rsidP="00774539">
      <w:pPr>
        <w:pStyle w:val="Text"/>
        <w:spacing w:line="260" w:lineRule="exact"/>
        <w:rPr>
          <w:color w:val="000000"/>
        </w:rPr>
      </w:pP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- oder Staffelung nach Größe des Krankenhauses (Planbetten): (jeweils zzgl. gesetzlicher MwSt)</w:t>
      </w:r>
    </w:p>
    <w:p w:rsidR="00D557E7" w:rsidRDefault="00435D79" w:rsidP="00AA76A3">
      <w:pPr>
        <w:pStyle w:val="Text"/>
        <w:spacing w:line="260" w:lineRule="exact"/>
        <w:ind w:firstLine="720"/>
        <w:rPr>
          <w:color w:val="000000"/>
        </w:rPr>
      </w:pPr>
      <w:sdt>
        <w:sdtPr>
          <w:rPr>
            <w:color w:val="000000"/>
            <w:shd w:val="clear" w:color="auto" w:fill="DDEBF7"/>
          </w:rPr>
          <w:id w:val="-379403490"/>
          <w:lock w:val="sdtLocked"/>
          <w:placeholder>
            <w:docPart w:val="F67CEA52AD58460D8A5E80D77C5432F4"/>
          </w:placeholder>
          <w:text w:multiLine="1"/>
        </w:sdtPr>
        <w:sdtEndPr/>
        <w:sdtContent>
          <w:r w:rsidR="00AA76A3">
            <w:rPr>
              <w:color w:val="000000"/>
              <w:shd w:val="clear" w:color="auto" w:fill="DDEBF7"/>
            </w:rPr>
            <w:t>0,00</w:t>
          </w:r>
        </w:sdtContent>
      </w:sdt>
      <w:r w:rsidR="000B737B">
        <w:rPr>
          <w:color w:val="000000"/>
        </w:rPr>
        <w:tab/>
      </w:r>
      <w:r w:rsidR="00235B01">
        <w:rPr>
          <w:color w:val="000000"/>
        </w:rPr>
        <w:t>Euro netto, 0 bis 150 Planbetten</w:t>
      </w:r>
    </w:p>
    <w:p w:rsidR="00D557E7" w:rsidRDefault="00435D79" w:rsidP="00AA76A3">
      <w:pPr>
        <w:pStyle w:val="Text"/>
        <w:spacing w:line="260" w:lineRule="exact"/>
        <w:ind w:firstLine="720"/>
        <w:rPr>
          <w:color w:val="000000"/>
        </w:rPr>
      </w:pPr>
      <w:sdt>
        <w:sdtPr>
          <w:rPr>
            <w:color w:val="000000"/>
            <w:shd w:val="clear" w:color="auto" w:fill="DDEBF7"/>
          </w:rPr>
          <w:id w:val="1273211585"/>
          <w:lock w:val="sdtLocked"/>
          <w:placeholder>
            <w:docPart w:val="95410D63CF774C14A1E0A6E893861051"/>
          </w:placeholder>
          <w:text w:multiLine="1"/>
        </w:sdtPr>
        <w:sdtEndPr/>
        <w:sdtContent>
          <w:r w:rsidR="00AA76A3">
            <w:rPr>
              <w:color w:val="000000"/>
              <w:shd w:val="clear" w:color="auto" w:fill="DDEBF7"/>
            </w:rPr>
            <w:t>0,00</w:t>
          </w:r>
        </w:sdtContent>
      </w:sdt>
      <w:r w:rsidR="00235B01">
        <w:rPr>
          <w:color w:val="000000"/>
        </w:rPr>
        <w:tab/>
      </w:r>
      <w:r w:rsidR="00235B01">
        <w:rPr>
          <w:color w:val="000000"/>
          <w:lang w:val="it-IT"/>
        </w:rPr>
        <w:t>Euro netto, 151 bis 300 Planbetten</w:t>
      </w:r>
    </w:p>
    <w:p w:rsidR="00D557E7" w:rsidRDefault="00435D79" w:rsidP="00AA76A3">
      <w:pPr>
        <w:pStyle w:val="Text"/>
        <w:spacing w:line="260" w:lineRule="exact"/>
        <w:ind w:firstLine="720"/>
        <w:rPr>
          <w:color w:val="000000"/>
        </w:rPr>
      </w:pPr>
      <w:sdt>
        <w:sdtPr>
          <w:rPr>
            <w:color w:val="000000"/>
            <w:shd w:val="clear" w:color="auto" w:fill="DDEBF7"/>
          </w:rPr>
          <w:id w:val="-414087550"/>
          <w:lock w:val="sdtLocked"/>
          <w:placeholder>
            <w:docPart w:val="00691F7881BA45DE844A15D64087EF38"/>
          </w:placeholder>
          <w:text w:multiLine="1"/>
        </w:sdtPr>
        <w:sdtEndPr/>
        <w:sdtContent>
          <w:r w:rsidR="00AA76A3">
            <w:rPr>
              <w:color w:val="000000"/>
              <w:shd w:val="clear" w:color="auto" w:fill="DDEBF7"/>
            </w:rPr>
            <w:t>0,00</w:t>
          </w:r>
        </w:sdtContent>
      </w:sdt>
      <w:r w:rsidR="00235B01">
        <w:rPr>
          <w:color w:val="000000"/>
        </w:rPr>
        <w:tab/>
      </w:r>
      <w:r w:rsidR="00235B01">
        <w:rPr>
          <w:color w:val="000000"/>
          <w:lang w:val="it-IT"/>
        </w:rPr>
        <w:t>Euro netto, 301 bis 450 Planbetten</w:t>
      </w:r>
    </w:p>
    <w:p w:rsidR="00D557E7" w:rsidRDefault="00435D79" w:rsidP="00AA76A3">
      <w:pPr>
        <w:pStyle w:val="Text"/>
        <w:spacing w:line="260" w:lineRule="exact"/>
        <w:ind w:firstLine="720"/>
        <w:rPr>
          <w:color w:val="000000"/>
        </w:rPr>
      </w:pPr>
      <w:sdt>
        <w:sdtPr>
          <w:rPr>
            <w:color w:val="000000"/>
            <w:shd w:val="clear" w:color="auto" w:fill="DDEBF7"/>
          </w:rPr>
          <w:id w:val="1272513925"/>
          <w:lock w:val="sdtLocked"/>
          <w:placeholder>
            <w:docPart w:val="2F3313F9066F42479EA0E94AC9AA3B84"/>
          </w:placeholder>
          <w:text w:multiLine="1"/>
        </w:sdtPr>
        <w:sdtEndPr/>
        <w:sdtContent>
          <w:r w:rsidR="00AA76A3">
            <w:rPr>
              <w:color w:val="000000"/>
              <w:shd w:val="clear" w:color="auto" w:fill="DDEBF7"/>
            </w:rPr>
            <w:t>0,00</w:t>
          </w:r>
        </w:sdtContent>
      </w:sdt>
      <w:r w:rsidR="00235B01">
        <w:rPr>
          <w:color w:val="000000"/>
        </w:rPr>
        <w:tab/>
      </w:r>
      <w:r w:rsidR="00235B01">
        <w:rPr>
          <w:color w:val="000000"/>
          <w:lang w:val="it-IT"/>
        </w:rPr>
        <w:t>Euro netto, 451 bis 600 Planbetten</w:t>
      </w:r>
    </w:p>
    <w:p w:rsidR="00D557E7" w:rsidRDefault="00435D79" w:rsidP="00AA76A3">
      <w:pPr>
        <w:pStyle w:val="Text"/>
        <w:spacing w:line="260" w:lineRule="exact"/>
        <w:ind w:firstLine="720"/>
        <w:rPr>
          <w:color w:val="000000"/>
        </w:rPr>
      </w:pPr>
      <w:sdt>
        <w:sdtPr>
          <w:rPr>
            <w:color w:val="000000"/>
            <w:shd w:val="clear" w:color="auto" w:fill="DDEBF7"/>
          </w:rPr>
          <w:id w:val="-1954242382"/>
          <w:lock w:val="sdtLocked"/>
          <w:placeholder>
            <w:docPart w:val="B38F410E6C7E45148A2A6384614F8A1B"/>
          </w:placeholder>
          <w:text w:multiLine="1"/>
        </w:sdtPr>
        <w:sdtEndPr/>
        <w:sdtContent>
          <w:r w:rsidR="00AA76A3">
            <w:rPr>
              <w:color w:val="000000"/>
              <w:shd w:val="clear" w:color="auto" w:fill="DDEBF7"/>
            </w:rPr>
            <w:t>0,00</w:t>
          </w:r>
        </w:sdtContent>
      </w:sdt>
      <w:r w:rsidR="00235B01">
        <w:rPr>
          <w:color w:val="000000"/>
        </w:rPr>
        <w:tab/>
      </w:r>
      <w:r w:rsidR="00235B01">
        <w:rPr>
          <w:color w:val="000000"/>
          <w:lang w:val="it-IT"/>
        </w:rPr>
        <w:t>Euro netto, 601 bis 750 Planbetten</w:t>
      </w:r>
    </w:p>
    <w:p w:rsidR="00D557E7" w:rsidRDefault="00435D79" w:rsidP="00AA76A3">
      <w:pPr>
        <w:pStyle w:val="Text"/>
        <w:spacing w:line="260" w:lineRule="exact"/>
        <w:ind w:firstLine="720"/>
        <w:rPr>
          <w:color w:val="000000"/>
        </w:rPr>
      </w:pPr>
      <w:sdt>
        <w:sdtPr>
          <w:rPr>
            <w:color w:val="000000"/>
            <w:shd w:val="clear" w:color="auto" w:fill="DDEBF7"/>
          </w:rPr>
          <w:id w:val="2094040867"/>
          <w:lock w:val="sdtLocked"/>
          <w:placeholder>
            <w:docPart w:val="BFC61DEA57CE448480C473F5BA50C840"/>
          </w:placeholder>
          <w:text w:multiLine="1"/>
        </w:sdtPr>
        <w:sdtEndPr/>
        <w:sdtContent>
          <w:r w:rsidR="00AA76A3">
            <w:rPr>
              <w:color w:val="000000"/>
              <w:shd w:val="clear" w:color="auto" w:fill="DDEBF7"/>
            </w:rPr>
            <w:t>0,00</w:t>
          </w:r>
        </w:sdtContent>
      </w:sdt>
      <w:r w:rsidR="00235B01">
        <w:rPr>
          <w:color w:val="000000"/>
        </w:rPr>
        <w:tab/>
      </w:r>
      <w:r w:rsidR="00235B01">
        <w:rPr>
          <w:color w:val="000000"/>
          <w:lang w:val="it-IT"/>
        </w:rPr>
        <w:t>Euro netto, 751 bis 900 Planbetten</w:t>
      </w:r>
    </w:p>
    <w:p w:rsidR="00D557E7" w:rsidRDefault="00435D79" w:rsidP="00AA76A3">
      <w:pPr>
        <w:pStyle w:val="Text"/>
        <w:spacing w:line="260" w:lineRule="exact"/>
        <w:ind w:firstLine="720"/>
        <w:rPr>
          <w:color w:val="000000"/>
        </w:rPr>
      </w:pPr>
      <w:sdt>
        <w:sdtPr>
          <w:rPr>
            <w:color w:val="000000"/>
            <w:shd w:val="clear" w:color="auto" w:fill="DDEBF7"/>
          </w:rPr>
          <w:id w:val="-1999574394"/>
          <w:lock w:val="sdtLocked"/>
          <w:placeholder>
            <w:docPart w:val="998C024A71164E89B5AD9832E63C12A1"/>
          </w:placeholder>
          <w:text w:multiLine="1"/>
        </w:sdtPr>
        <w:sdtEndPr/>
        <w:sdtContent>
          <w:r w:rsidR="00AA76A3">
            <w:rPr>
              <w:color w:val="000000"/>
              <w:shd w:val="clear" w:color="auto" w:fill="DDEBF7"/>
            </w:rPr>
            <w:t>0,00</w:t>
          </w:r>
        </w:sdtContent>
      </w:sdt>
      <w:r w:rsidR="00235B01">
        <w:rPr>
          <w:color w:val="000000"/>
        </w:rPr>
        <w:tab/>
      </w:r>
      <w:r w:rsidR="00235B01">
        <w:rPr>
          <w:color w:val="000000"/>
          <w:lang w:val="it-IT"/>
        </w:rPr>
        <w:t>Euro netto, 90</w:t>
      </w:r>
      <w:r w:rsidR="00235B01">
        <w:rPr>
          <w:color w:val="000000"/>
        </w:rPr>
        <w:t>1 bis 2000 Planbetten</w:t>
      </w:r>
    </w:p>
    <w:p w:rsidR="00D557E7" w:rsidRDefault="00D557E7" w:rsidP="00774539">
      <w:pPr>
        <w:pStyle w:val="Text"/>
        <w:spacing w:line="260" w:lineRule="exact"/>
        <w:rPr>
          <w:color w:val="000000"/>
        </w:rPr>
      </w:pP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- oder andere Preis-Staffelung wie folgt: (bitte exakt beschreiben, immer Netto-Preise in Euro angeben)</w:t>
      </w:r>
    </w:p>
    <w:p w:rsidR="00AA76A3" w:rsidRDefault="00435D79" w:rsidP="00FC2CA4">
      <w:pPr>
        <w:pStyle w:val="Text"/>
        <w:spacing w:line="260" w:lineRule="exact"/>
        <w:ind w:firstLine="720"/>
        <w:rPr>
          <w:color w:val="000000"/>
          <w:shd w:val="clear" w:color="auto" w:fill="DDEBF7"/>
        </w:rPr>
      </w:pPr>
      <w:sdt>
        <w:sdtPr>
          <w:rPr>
            <w:color w:val="000000"/>
            <w:shd w:val="clear" w:color="auto" w:fill="DDEBF7"/>
          </w:rPr>
          <w:id w:val="2006787017"/>
          <w:lock w:val="sdtLocked"/>
          <w:text w:multiLine="1"/>
        </w:sdtPr>
        <w:sdtEndPr/>
        <w:sdtContent>
          <w:r w:rsidR="00AA76A3">
            <w:rPr>
              <w:color w:val="000000"/>
              <w:shd w:val="clear" w:color="auto" w:fill="DDEBF7"/>
            </w:rPr>
            <w:t>Beschreibung</w:t>
          </w:r>
          <w:r w:rsidR="00AA76A3" w:rsidRPr="008801FF">
            <w:rPr>
              <w:color w:val="000000"/>
              <w:shd w:val="clear" w:color="auto" w:fill="DDEBF7"/>
            </w:rPr>
            <w:t xml:space="preserve"> </w:t>
          </w:r>
        </w:sdtContent>
      </w:sdt>
    </w:p>
    <w:p w:rsidR="00FC2CA4" w:rsidRPr="00FC2CA4" w:rsidRDefault="00FC2CA4" w:rsidP="00FC2CA4">
      <w:pPr>
        <w:pStyle w:val="Text"/>
        <w:spacing w:line="260" w:lineRule="exact"/>
        <w:ind w:firstLine="720"/>
        <w:rPr>
          <w:color w:val="000000"/>
        </w:rPr>
      </w:pPr>
    </w:p>
    <w:p w:rsidR="00D557E7" w:rsidRDefault="00235B01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Arial Unicode MS" w:eastAsia="Arial Unicode MS" w:hAnsi="Arial Unicode MS" w:cs="Arial Unicode MS"/>
          <w:color w:val="3399FF"/>
        </w:rPr>
        <w:t>✪</w:t>
      </w:r>
      <w:r>
        <w:rPr>
          <w:rFonts w:ascii="Helvetica Neue" w:hAnsi="Helvetica Neue"/>
          <w:b/>
          <w:bCs/>
          <w:color w:val="000000"/>
        </w:rPr>
        <w:t xml:space="preserve"> Vor-Ort-Leistungen:</w:t>
      </w: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In manchen Fä</w:t>
      </w:r>
      <w:r>
        <w:rPr>
          <w:color w:val="000000"/>
          <w:lang w:val="nl-NL"/>
        </w:rPr>
        <w:t>llen k</w:t>
      </w:r>
      <w:r>
        <w:rPr>
          <w:color w:val="000000"/>
          <w:lang w:val="sv-SE"/>
        </w:rPr>
        <w:t>ö</w:t>
      </w:r>
      <w:r>
        <w:rPr>
          <w:color w:val="000000"/>
        </w:rPr>
        <w:t>nnen eine Auftakt-, eine Abschlussveranstaltung oder weitere Beratertage vor Ort sinnvoll sein.</w:t>
      </w: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Dies k</w:t>
      </w:r>
      <w:r>
        <w:rPr>
          <w:color w:val="000000"/>
          <w:lang w:val="sv-SE"/>
        </w:rPr>
        <w:t>ö</w:t>
      </w:r>
      <w:r>
        <w:rPr>
          <w:color w:val="000000"/>
        </w:rPr>
        <w:t>nnen Sie in den folgenden drei Positionen konfigurieren, die direkt unter dem Preis erscheinen.</w:t>
      </w:r>
    </w:p>
    <w:p w:rsidR="00D557E7" w:rsidRPr="00B9509C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Wenn Sie ein Beratungsprojekt kreieren, für dessen Bearbeitung keine Vor-Ort-Leistungen zwingend notwendig sind und Vor-Ort-Leistungen lediglich als Option dem Kunden angeboten werden, erhält dieses Projekt unsere Auszeich</w:t>
      </w:r>
      <w:r w:rsidR="0068478A">
        <w:rPr>
          <w:color w:val="000000"/>
        </w:rPr>
        <w:t>n</w:t>
      </w:r>
      <w:r>
        <w:rPr>
          <w:color w:val="000000"/>
        </w:rPr>
        <w:t>ung "100% digital" und wird mit dem entsprechenden Logo gekennzeichnet. Außerdem kommt Ihr Projekt-Angebot in unsere Sonder-Kategorie "100% DIGITAL", die separat vermarktet wird.</w:t>
      </w:r>
    </w:p>
    <w:p w:rsidR="00CA2350" w:rsidRDefault="00CA2350" w:rsidP="00774539">
      <w:pPr>
        <w:pStyle w:val="Text2"/>
        <w:spacing w:line="260" w:lineRule="exact"/>
        <w:rPr>
          <w:rFonts w:ascii="Helvetica Neue" w:hAnsi="Helvetica Neue"/>
          <w:b/>
          <w:bCs/>
        </w:rPr>
      </w:pPr>
    </w:p>
    <w:p w:rsidR="00D557E7" w:rsidRDefault="00235B01" w:rsidP="00774539">
      <w:pPr>
        <w:pStyle w:val="Text2"/>
        <w:spacing w:line="260" w:lineRule="exact"/>
      </w:pPr>
      <w:r>
        <w:rPr>
          <w:rFonts w:ascii="Helvetica Neue" w:hAnsi="Helvetica Neue"/>
          <w:b/>
          <w:bCs/>
        </w:rPr>
        <w:t>Eine Auftaktveranstaltung:</w:t>
      </w:r>
      <w:r>
        <w:rPr>
          <w:rFonts w:eastAsia="Arial Unicode MS" w:cs="Arial Unicode MS"/>
        </w:rPr>
        <w:t>* (</w:t>
      </w:r>
      <w:r>
        <w:rPr>
          <w:rFonts w:eastAsia="Arial Unicode MS" w:cs="Arial Unicode MS"/>
          <w:color w:val="3399FF"/>
        </w:rPr>
        <w:t>Auswahlfeld - bitte eine Option ankreuzen</w:t>
      </w:r>
      <w:r>
        <w:rPr>
          <w:rFonts w:eastAsia="Arial Unicode MS" w:cs="Arial Unicode MS"/>
        </w:rPr>
        <w:t xml:space="preserve">) </w:t>
      </w:r>
    </w:p>
    <w:p w:rsidR="00D557E7" w:rsidRDefault="00435D79" w:rsidP="00774539">
      <w:pPr>
        <w:pStyle w:val="Text2"/>
        <w:spacing w:line="260" w:lineRule="exact"/>
      </w:pPr>
      <w:sdt>
        <w:sdtPr>
          <w:rPr>
            <w:rFonts w:eastAsia="Arial Unicode MS" w:cs="Arial Unicode MS"/>
          </w:rPr>
          <w:id w:val="-7667982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0B8A">
            <w:rPr>
              <w:rFonts w:ascii="MS Gothic" w:eastAsia="MS Gothic" w:hAnsi="MS Gothic" w:cs="Arial Unicode MS" w:hint="eastAsia"/>
            </w:rPr>
            <w:t>☐</w:t>
          </w:r>
        </w:sdtContent>
      </w:sdt>
      <w:r w:rsidR="00235B01">
        <w:rPr>
          <w:rFonts w:eastAsia="Arial Unicode MS" w:cs="Arial Unicode MS"/>
        </w:rPr>
        <w:t xml:space="preserve"> ist nicht erforderlich.</w:t>
      </w:r>
    </w:p>
    <w:p w:rsidR="00D557E7" w:rsidRDefault="00435D79" w:rsidP="00774539">
      <w:pPr>
        <w:pStyle w:val="Text2"/>
        <w:spacing w:line="260" w:lineRule="exact"/>
      </w:pPr>
      <w:sdt>
        <w:sdtPr>
          <w:rPr>
            <w:rFonts w:eastAsia="Arial Unicode MS" w:cs="Arial Unicode MS"/>
          </w:rPr>
          <w:id w:val="-136258812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cs="Arial Unicode MS" w:hint="eastAsia"/>
            </w:rPr>
            <w:t>☐</w:t>
          </w:r>
        </w:sdtContent>
      </w:sdt>
      <w:r w:rsidR="00235B01">
        <w:rPr>
          <w:rFonts w:eastAsia="Arial Unicode MS" w:cs="Arial Unicode MS"/>
        </w:rPr>
        <w:t xml:space="preserve"> ist als Telefonkonferenz im Festpreis bereits enthalten.</w:t>
      </w:r>
    </w:p>
    <w:p w:rsidR="00D557E7" w:rsidRDefault="00435D79" w:rsidP="00774539">
      <w:pPr>
        <w:pStyle w:val="Text2"/>
        <w:spacing w:line="260" w:lineRule="exact"/>
      </w:pPr>
      <w:sdt>
        <w:sdtPr>
          <w:rPr>
            <w:rFonts w:eastAsia="Arial Unicode MS" w:cs="Arial Unicode MS"/>
          </w:rPr>
          <w:id w:val="-21667305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cs="Arial Unicode MS" w:hint="eastAsia"/>
            </w:rPr>
            <w:t>☐</w:t>
          </w:r>
        </w:sdtContent>
      </w:sdt>
      <w:r w:rsidR="00235B01">
        <w:rPr>
          <w:rFonts w:eastAsia="Arial Unicode MS" w:cs="Arial Unicode MS"/>
        </w:rPr>
        <w:t xml:space="preserve"> ist als Vor-Ort-Veranstaltung (inkl. aller Reisespesen) im Festpreis bereits enthalten.</w:t>
      </w:r>
    </w:p>
    <w:p w:rsidR="00D557E7" w:rsidRDefault="00435D79" w:rsidP="00774539">
      <w:pPr>
        <w:pStyle w:val="Text2"/>
        <w:spacing w:line="260" w:lineRule="exact"/>
      </w:pPr>
      <w:sdt>
        <w:sdtPr>
          <w:rPr>
            <w:rFonts w:eastAsia="Arial Unicode MS" w:cs="Arial Unicode MS"/>
          </w:rPr>
          <w:id w:val="75217152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cs="Arial Unicode MS" w:hint="eastAsia"/>
            </w:rPr>
            <w:t>☐</w:t>
          </w:r>
        </w:sdtContent>
      </w:sdt>
      <w:r w:rsidR="00235B01">
        <w:rPr>
          <w:rFonts w:eastAsia="Arial Unicode MS" w:cs="Arial Unicode MS"/>
        </w:rPr>
        <w:t xml:space="preserve"> ist als Telefonkonferenz im Festpreis enthalten, ist vor Ort jedoch nicht erforderlich, wird aber </w:t>
      </w:r>
    </w:p>
    <w:p w:rsidR="00D557E7" w:rsidRDefault="00235B01" w:rsidP="00774539">
      <w:pPr>
        <w:pStyle w:val="Text2"/>
        <w:spacing w:line="260" w:lineRule="exact"/>
      </w:pPr>
      <w:r>
        <w:tab/>
      </w:r>
      <w:r>
        <w:rPr>
          <w:rFonts w:eastAsia="Arial Unicode MS" w:cs="Arial Unicode MS"/>
        </w:rPr>
        <w:t xml:space="preserve">optional (add-on) zum Pauschalpreis als Vor-Ort-Veranstaltung (inkl. aller Reisespesen) angeboten. </w:t>
      </w:r>
    </w:p>
    <w:p w:rsidR="00CA2350" w:rsidRPr="00CA2350" w:rsidRDefault="00235B01" w:rsidP="00774539">
      <w:pPr>
        <w:pStyle w:val="Text2"/>
        <w:spacing w:line="260" w:lineRule="exact"/>
        <w:rPr>
          <w:color w:val="3399FF"/>
        </w:rPr>
      </w:pPr>
      <w:r>
        <w:rPr>
          <w:rFonts w:eastAsia="Arial Unicode MS" w:cs="Arial Unicode MS"/>
        </w:rPr>
        <w:tab/>
        <w:t xml:space="preserve">-&gt; Preis festlegen: </w:t>
      </w:r>
      <w:sdt>
        <w:sdtPr>
          <w:rPr>
            <w:shd w:val="clear" w:color="auto" w:fill="DDEBF7"/>
          </w:rPr>
          <w:id w:val="-1068042676"/>
          <w:lock w:val="sdtLocked"/>
          <w:text w:multiLine="1"/>
        </w:sdtPr>
        <w:sdtEndPr/>
        <w:sdtContent>
          <w:r w:rsidR="00AA76A3">
            <w:rPr>
              <w:shd w:val="clear" w:color="auto" w:fill="DDEBF7"/>
            </w:rPr>
            <w:t>0,00</w:t>
          </w:r>
        </w:sdtContent>
      </w:sdt>
      <w:r>
        <w:rPr>
          <w:rFonts w:eastAsia="Arial Unicode MS" w:cs="Arial Unicode MS"/>
          <w:color w:val="3399FF"/>
        </w:rPr>
        <w:t xml:space="preserve"> </w:t>
      </w:r>
      <w:r>
        <w:rPr>
          <w:rFonts w:eastAsia="Arial Unicode MS" w:cs="Arial Unicode MS"/>
        </w:rPr>
        <w:t>Euro</w:t>
      </w:r>
    </w:p>
    <w:p w:rsidR="00D557E7" w:rsidRDefault="00235B01" w:rsidP="00774539">
      <w:pPr>
        <w:pStyle w:val="Text2"/>
        <w:spacing w:line="260" w:lineRule="exact"/>
      </w:pPr>
      <w:r>
        <w:rPr>
          <w:rFonts w:ascii="Helvetica Neue" w:hAnsi="Helvetica Neue"/>
          <w:b/>
          <w:bCs/>
        </w:rPr>
        <w:t>Beratertage vor Ort:</w:t>
      </w:r>
      <w:r>
        <w:rPr>
          <w:rFonts w:eastAsia="Arial Unicode MS" w:cs="Arial Unicode MS"/>
        </w:rPr>
        <w:t>* (</w:t>
      </w:r>
      <w:r>
        <w:rPr>
          <w:rFonts w:eastAsia="Arial Unicode MS" w:cs="Arial Unicode MS"/>
          <w:color w:val="3399FF"/>
        </w:rPr>
        <w:t>Auswahlfeld - bitte eine Option ankreuzen</w:t>
      </w:r>
      <w:r>
        <w:rPr>
          <w:rFonts w:eastAsia="Arial Unicode MS" w:cs="Arial Unicode MS"/>
        </w:rPr>
        <w:t>)</w:t>
      </w:r>
    </w:p>
    <w:p w:rsidR="00D557E7" w:rsidRDefault="00435D79" w:rsidP="00774539">
      <w:pPr>
        <w:pStyle w:val="Text2"/>
        <w:spacing w:line="260" w:lineRule="exact"/>
      </w:pPr>
      <w:sdt>
        <w:sdtPr>
          <w:rPr>
            <w:rFonts w:eastAsia="Arial Unicode MS" w:cs="Arial Unicode MS"/>
          </w:rPr>
          <w:id w:val="-193527289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cs="Arial Unicode MS" w:hint="eastAsia"/>
            </w:rPr>
            <w:t>☐</w:t>
          </w:r>
        </w:sdtContent>
      </w:sdt>
      <w:r w:rsidR="00235B01">
        <w:rPr>
          <w:rFonts w:eastAsia="Arial Unicode MS" w:cs="Arial Unicode MS"/>
        </w:rPr>
        <w:t xml:space="preserve"> sind für die Auftragsbearbeitung nicht erforderlich, da der Austausch digital und per Telefon erfolgt.</w:t>
      </w:r>
    </w:p>
    <w:p w:rsidR="00D557E7" w:rsidRDefault="00435D79" w:rsidP="00774539">
      <w:pPr>
        <w:pStyle w:val="Text2"/>
        <w:spacing w:line="260" w:lineRule="exact"/>
      </w:pPr>
      <w:sdt>
        <w:sdtPr>
          <w:rPr>
            <w:rFonts w:eastAsia="Arial Unicode MS" w:cs="Arial Unicode MS"/>
          </w:rPr>
          <w:id w:val="36078954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cs="Arial Unicode MS" w:hint="eastAsia"/>
            </w:rPr>
            <w:t>☐</w:t>
          </w:r>
        </w:sdtContent>
      </w:sdt>
      <w:r w:rsidR="00235B01">
        <w:rPr>
          <w:rFonts w:eastAsia="Arial Unicode MS" w:cs="Arial Unicode MS"/>
        </w:rPr>
        <w:t xml:space="preserve"> sind zwingend erforderlich und im Festpreis bereits enthalten. </w:t>
      </w:r>
    </w:p>
    <w:p w:rsidR="00D557E7" w:rsidRDefault="00235B01" w:rsidP="00774539">
      <w:pPr>
        <w:pStyle w:val="Text2"/>
        <w:spacing w:line="260" w:lineRule="exact"/>
      </w:pPr>
      <w:r>
        <w:tab/>
      </w:r>
      <w:r>
        <w:rPr>
          <w:rFonts w:eastAsia="Arial Unicode MS" w:cs="Arial Unicode MS"/>
        </w:rPr>
        <w:t xml:space="preserve">Anzahl der enthaltenen Vor-Ort-Tage: </w:t>
      </w:r>
      <w:sdt>
        <w:sdtPr>
          <w:rPr>
            <w:shd w:val="clear" w:color="auto" w:fill="DDEBF7"/>
          </w:rPr>
          <w:id w:val="-1118294411"/>
          <w:text w:multiLine="1"/>
        </w:sdtPr>
        <w:sdtEndPr/>
        <w:sdtContent>
          <w:r w:rsidR="00AA76A3">
            <w:rPr>
              <w:shd w:val="clear" w:color="auto" w:fill="DDEBF7"/>
            </w:rPr>
            <w:t>0</w:t>
          </w:r>
        </w:sdtContent>
      </w:sdt>
    </w:p>
    <w:p w:rsidR="00D557E7" w:rsidRDefault="00435D79" w:rsidP="00774539">
      <w:pPr>
        <w:pStyle w:val="Text2"/>
        <w:spacing w:line="260" w:lineRule="exact"/>
      </w:pPr>
      <w:sdt>
        <w:sdtPr>
          <w:rPr>
            <w:rFonts w:eastAsia="Arial Unicode MS" w:cs="Arial Unicode MS"/>
          </w:rPr>
          <w:id w:val="-170439809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cs="Arial Unicode MS" w:hint="eastAsia"/>
            </w:rPr>
            <w:t>☐</w:t>
          </w:r>
        </w:sdtContent>
      </w:sdt>
      <w:r w:rsidR="00235B01">
        <w:rPr>
          <w:rFonts w:eastAsia="Arial Unicode MS" w:cs="Arial Unicode MS"/>
        </w:rPr>
        <w:t xml:space="preserve"> sind für die Auftragsbearbeitung nicht erforderlich, da der Austausch digital und per Telefon erfolgt, </w:t>
      </w:r>
    </w:p>
    <w:p w:rsidR="00D557E7" w:rsidRDefault="00235B01" w:rsidP="00774539">
      <w:pPr>
        <w:pStyle w:val="Text2"/>
        <w:spacing w:line="260" w:lineRule="exact"/>
      </w:pPr>
      <w:r>
        <w:tab/>
      </w:r>
      <w:r>
        <w:rPr>
          <w:rFonts w:eastAsia="Arial Unicode MS" w:cs="Arial Unicode MS"/>
        </w:rPr>
        <w:t>k</w:t>
      </w:r>
      <w:r>
        <w:rPr>
          <w:rFonts w:eastAsia="Arial Unicode MS" w:cs="Arial Unicode MS"/>
          <w:lang w:val="sv-SE"/>
        </w:rPr>
        <w:t>ö</w:t>
      </w:r>
      <w:r>
        <w:rPr>
          <w:rFonts w:eastAsia="Arial Unicode MS" w:cs="Arial Unicode MS"/>
        </w:rPr>
        <w:t xml:space="preserve">nnen aber optional (add-on) zum Pauschalpreis (inkl. aller Reisespesen) gebucht werden. </w:t>
      </w:r>
    </w:p>
    <w:p w:rsidR="00D557E7" w:rsidRDefault="00235B01" w:rsidP="00774539">
      <w:pPr>
        <w:pStyle w:val="Text2"/>
        <w:spacing w:line="260" w:lineRule="exact"/>
        <w:rPr>
          <w:color w:val="3399FF"/>
        </w:rPr>
      </w:pPr>
      <w:r>
        <w:tab/>
      </w:r>
      <w:r>
        <w:rPr>
          <w:rFonts w:eastAsia="Arial Unicode MS" w:cs="Arial Unicode MS"/>
        </w:rPr>
        <w:t xml:space="preserve">-&gt; Preis festlegen: </w:t>
      </w:r>
      <w:sdt>
        <w:sdtPr>
          <w:rPr>
            <w:shd w:val="clear" w:color="auto" w:fill="DDEBF7"/>
          </w:rPr>
          <w:id w:val="-662086645"/>
          <w:lock w:val="sdtLocked"/>
          <w:text w:multiLine="1"/>
        </w:sdtPr>
        <w:sdtEndPr/>
        <w:sdtContent>
          <w:r w:rsidR="00AA76A3">
            <w:rPr>
              <w:shd w:val="clear" w:color="auto" w:fill="DDEBF7"/>
            </w:rPr>
            <w:t>0,00</w:t>
          </w:r>
        </w:sdtContent>
      </w:sdt>
      <w:r>
        <w:rPr>
          <w:rFonts w:eastAsia="Arial Unicode MS" w:cs="Arial Unicode MS"/>
          <w:color w:val="3399FF"/>
        </w:rPr>
        <w:t xml:space="preserve"> </w:t>
      </w:r>
      <w:r>
        <w:rPr>
          <w:rFonts w:eastAsia="Arial Unicode MS" w:cs="Arial Unicode MS"/>
        </w:rPr>
        <w:t>Euro</w:t>
      </w:r>
    </w:p>
    <w:p w:rsidR="00CA2350" w:rsidRPr="00CA2350" w:rsidRDefault="00235B01" w:rsidP="00774539">
      <w:pPr>
        <w:pStyle w:val="Text2"/>
        <w:spacing w:line="260" w:lineRule="exact"/>
      </w:pPr>
      <w:r>
        <w:rPr>
          <w:color w:val="3399FF"/>
        </w:rPr>
        <w:tab/>
      </w:r>
      <w:r>
        <w:rPr>
          <w:rFonts w:eastAsia="Arial Unicode MS" w:cs="Arial Unicode MS"/>
        </w:rPr>
        <w:t>(Kunde bestimmt die Anzahl Beratertage bei der Beauftragung)</w:t>
      </w:r>
    </w:p>
    <w:p w:rsidR="00D557E7" w:rsidRDefault="00235B01" w:rsidP="00774539">
      <w:pPr>
        <w:pStyle w:val="Text2"/>
        <w:spacing w:line="260" w:lineRule="exact"/>
      </w:pPr>
      <w:r>
        <w:rPr>
          <w:rFonts w:ascii="Helvetica Neue" w:hAnsi="Helvetica Neue"/>
          <w:b/>
          <w:bCs/>
        </w:rPr>
        <w:t>Eine Abschlussveranstaltung:</w:t>
      </w:r>
      <w:r>
        <w:rPr>
          <w:rFonts w:eastAsia="Arial Unicode MS" w:cs="Arial Unicode MS"/>
        </w:rPr>
        <w:t>* (</w:t>
      </w:r>
      <w:r>
        <w:rPr>
          <w:rFonts w:eastAsia="Arial Unicode MS" w:cs="Arial Unicode MS"/>
          <w:color w:val="3399FF"/>
        </w:rPr>
        <w:t>Auswahlfeld - bitte eine Option ankreuzen</w:t>
      </w:r>
      <w:r>
        <w:rPr>
          <w:rFonts w:eastAsia="Arial Unicode MS" w:cs="Arial Unicode MS"/>
        </w:rPr>
        <w:t>)</w:t>
      </w:r>
    </w:p>
    <w:p w:rsidR="00D557E7" w:rsidRDefault="00435D79" w:rsidP="00774539">
      <w:pPr>
        <w:pStyle w:val="Text2"/>
        <w:spacing w:line="260" w:lineRule="exact"/>
      </w:pPr>
      <w:sdt>
        <w:sdtPr>
          <w:rPr>
            <w:rFonts w:eastAsia="Arial Unicode MS" w:cs="Arial Unicode MS"/>
          </w:rPr>
          <w:id w:val="-80554041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cs="Arial Unicode MS" w:hint="eastAsia"/>
            </w:rPr>
            <w:t>☐</w:t>
          </w:r>
        </w:sdtContent>
      </w:sdt>
      <w:r w:rsidR="00235B01">
        <w:rPr>
          <w:rFonts w:eastAsia="Arial Unicode MS" w:cs="Arial Unicode MS"/>
        </w:rPr>
        <w:t xml:space="preserve"> ist nicht erforderlich.</w:t>
      </w:r>
    </w:p>
    <w:p w:rsidR="00D557E7" w:rsidRDefault="00435D79" w:rsidP="00774539">
      <w:pPr>
        <w:pStyle w:val="Text2"/>
        <w:spacing w:line="260" w:lineRule="exact"/>
      </w:pPr>
      <w:sdt>
        <w:sdtPr>
          <w:rPr>
            <w:rFonts w:eastAsia="Arial Unicode MS" w:cs="Arial Unicode MS"/>
          </w:rPr>
          <w:id w:val="160446377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cs="Arial Unicode MS" w:hint="eastAsia"/>
            </w:rPr>
            <w:t>☐</w:t>
          </w:r>
        </w:sdtContent>
      </w:sdt>
      <w:r w:rsidR="00235B01">
        <w:rPr>
          <w:rFonts w:eastAsia="Arial Unicode MS" w:cs="Arial Unicode MS"/>
        </w:rPr>
        <w:t xml:space="preserve"> ist als Telefonkonferenz im Festpreis bereits enthalten.</w:t>
      </w:r>
    </w:p>
    <w:p w:rsidR="00D557E7" w:rsidRDefault="00435D79" w:rsidP="00774539">
      <w:pPr>
        <w:pStyle w:val="Text2"/>
        <w:spacing w:line="260" w:lineRule="exact"/>
      </w:pPr>
      <w:sdt>
        <w:sdtPr>
          <w:rPr>
            <w:rFonts w:eastAsia="Arial Unicode MS" w:cs="Arial Unicode MS"/>
          </w:rPr>
          <w:id w:val="16097635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cs="Arial Unicode MS" w:hint="eastAsia"/>
            </w:rPr>
            <w:t>☐</w:t>
          </w:r>
        </w:sdtContent>
      </w:sdt>
      <w:r w:rsidR="00235B01">
        <w:rPr>
          <w:rFonts w:eastAsia="Arial Unicode MS" w:cs="Arial Unicode MS"/>
        </w:rPr>
        <w:t xml:space="preserve"> ist als Vor-Ort-Veranstaltung (inkl. aller Reisespesen) im Festpreis bereits enthalten.</w:t>
      </w:r>
    </w:p>
    <w:p w:rsidR="00D557E7" w:rsidRDefault="00435D79" w:rsidP="00774539">
      <w:pPr>
        <w:pStyle w:val="Text2"/>
        <w:spacing w:line="260" w:lineRule="exact"/>
      </w:pPr>
      <w:sdt>
        <w:sdtPr>
          <w:rPr>
            <w:rFonts w:eastAsia="Arial Unicode MS" w:cs="Arial Unicode MS"/>
          </w:rPr>
          <w:id w:val="62697262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cs="Arial Unicode MS" w:hint="eastAsia"/>
            </w:rPr>
            <w:t>☐</w:t>
          </w:r>
        </w:sdtContent>
      </w:sdt>
      <w:r w:rsidR="00235B01">
        <w:rPr>
          <w:rFonts w:eastAsia="Arial Unicode MS" w:cs="Arial Unicode MS"/>
        </w:rPr>
        <w:t xml:space="preserve"> ist als Telefonkonferenz im Festpreis enthalten, ist vor Ort jedoch nicht erforderlich, wird aber </w:t>
      </w:r>
    </w:p>
    <w:p w:rsidR="00D557E7" w:rsidRDefault="00235B01" w:rsidP="00774539">
      <w:pPr>
        <w:pStyle w:val="Text2"/>
        <w:spacing w:line="260" w:lineRule="exact"/>
      </w:pPr>
      <w:r>
        <w:tab/>
      </w:r>
      <w:r>
        <w:rPr>
          <w:rFonts w:eastAsia="Arial Unicode MS" w:cs="Arial Unicode MS"/>
        </w:rPr>
        <w:t xml:space="preserve">optional (add-on) zum Pauschalpreis als Vor-Ort-Veranstaltung (inkl. aller Reisespesen) angeboten. </w:t>
      </w:r>
    </w:p>
    <w:p w:rsidR="00FC2CA4" w:rsidRDefault="00235B01" w:rsidP="00FC2CA4">
      <w:pPr>
        <w:pStyle w:val="Text2"/>
        <w:spacing w:line="260" w:lineRule="exact"/>
        <w:rPr>
          <w:rFonts w:eastAsia="Arial Unicode MS" w:cs="Arial Unicode MS"/>
        </w:rPr>
      </w:pPr>
      <w:r>
        <w:rPr>
          <w:rFonts w:eastAsia="Arial Unicode MS" w:cs="Arial Unicode MS"/>
        </w:rPr>
        <w:tab/>
        <w:t xml:space="preserve">-&gt; Preis festlegen: </w:t>
      </w:r>
      <w:sdt>
        <w:sdtPr>
          <w:rPr>
            <w:shd w:val="clear" w:color="auto" w:fill="DDEBF7"/>
          </w:rPr>
          <w:id w:val="1074700275"/>
          <w:lock w:val="sdtLocked"/>
          <w:text w:multiLine="1"/>
        </w:sdtPr>
        <w:sdtEndPr/>
        <w:sdtContent>
          <w:r w:rsidR="00AA76A3">
            <w:rPr>
              <w:shd w:val="clear" w:color="auto" w:fill="DDEBF7"/>
            </w:rPr>
            <w:t>0,00</w:t>
          </w:r>
        </w:sdtContent>
      </w:sdt>
      <w:r>
        <w:rPr>
          <w:rFonts w:eastAsia="Arial Unicode MS" w:cs="Arial Unicode MS"/>
          <w:color w:val="3399FF"/>
        </w:rPr>
        <w:t xml:space="preserve"> </w:t>
      </w:r>
      <w:r>
        <w:rPr>
          <w:rFonts w:eastAsia="Arial Unicode MS" w:cs="Arial Unicode MS"/>
        </w:rPr>
        <w:t>Euro</w:t>
      </w:r>
    </w:p>
    <w:p w:rsidR="00F90B8A" w:rsidRDefault="00F90B8A" w:rsidP="00FC2CA4">
      <w:pPr>
        <w:pStyle w:val="Text2"/>
        <w:spacing w:line="260" w:lineRule="exact"/>
        <w:rPr>
          <w:rFonts w:eastAsia="Arial Unicode MS" w:cs="Arial Unicode MS"/>
        </w:rPr>
      </w:pPr>
    </w:p>
    <w:p w:rsidR="00D557E7" w:rsidRPr="00FC2CA4" w:rsidRDefault="00235B01" w:rsidP="00FC2CA4">
      <w:pPr>
        <w:pStyle w:val="Text2"/>
        <w:spacing w:line="260" w:lineRule="exact"/>
      </w:pPr>
      <w:r>
        <w:rPr>
          <w:rFonts w:ascii="Arial Unicode MS" w:eastAsia="Arial Unicode MS" w:hAnsi="Arial Unicode MS" w:cs="Arial Unicode MS"/>
          <w:color w:val="3399FF"/>
        </w:rPr>
        <w:lastRenderedPageBreak/>
        <w:t>✪</w:t>
      </w:r>
      <w:r>
        <w:rPr>
          <w:rFonts w:ascii="Helvetica Neue" w:hAnsi="Helvetica Neue"/>
          <w:b/>
          <w:bCs/>
        </w:rPr>
        <w:t xml:space="preserve"> Musterprä</w:t>
      </w:r>
      <w:r w:rsidRPr="00534932">
        <w:rPr>
          <w:rFonts w:ascii="Helvetica Neue" w:hAnsi="Helvetica Neue"/>
          <w:b/>
          <w:bCs/>
        </w:rPr>
        <w:t>sentation: (optional)</w:t>
      </w:r>
    </w:p>
    <w:p w:rsidR="00D557E7" w:rsidRPr="00534932" w:rsidRDefault="00235B01" w:rsidP="00774539">
      <w:pPr>
        <w:pStyle w:val="Text"/>
        <w:spacing w:line="260" w:lineRule="exact"/>
        <w:rPr>
          <w:color w:val="000000"/>
          <w:lang w:val="en-US"/>
        </w:rPr>
      </w:pPr>
      <w:r w:rsidRPr="00534932">
        <w:rPr>
          <w:color w:val="000000"/>
          <w:lang w:val="en-US"/>
        </w:rPr>
        <w:t>Maximal 3 MB, Format: pdf-File.</w:t>
      </w:r>
    </w:p>
    <w:p w:rsidR="00D557E7" w:rsidRPr="00B9509C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Bitte senden Sie Ihre Muster-Präsentation als pdf-Anhang mit Ihrer Email.</w:t>
      </w:r>
    </w:p>
    <w:p w:rsidR="00D557E7" w:rsidRDefault="00D557E7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</w:p>
    <w:p w:rsidR="00D557E7" w:rsidRDefault="00235B01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Arial Unicode MS" w:eastAsia="Arial Unicode MS" w:hAnsi="Arial Unicode MS" w:cs="Arial Unicode MS"/>
          <w:color w:val="3399FF"/>
        </w:rPr>
        <w:t>✪</w:t>
      </w:r>
      <w:r>
        <w:rPr>
          <w:rFonts w:ascii="Helvetica Neue" w:hAnsi="Helvetica Neue"/>
          <w:b/>
          <w:bCs/>
          <w:color w:val="000000"/>
        </w:rPr>
        <w:t xml:space="preserve"> Grafiken: (optional)</w:t>
      </w: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Jeweils maximal 1 MB, folgende Dateiformate sind m</w:t>
      </w:r>
      <w:r>
        <w:rPr>
          <w:color w:val="000000"/>
          <w:lang w:val="sv-SE"/>
        </w:rPr>
        <w:t>ö</w:t>
      </w:r>
      <w:r>
        <w:rPr>
          <w:color w:val="000000"/>
        </w:rPr>
        <w:t>glich: gif, png, jpg, jpeg.</w:t>
      </w:r>
    </w:p>
    <w:p w:rsidR="00CA2350" w:rsidRDefault="00235B01" w:rsidP="006B7F51">
      <w:pPr>
        <w:pStyle w:val="Text"/>
        <w:spacing w:line="260" w:lineRule="exact"/>
        <w:rPr>
          <w:rFonts w:ascii="Arial Unicode MS" w:eastAsia="Arial Unicode MS" w:hAnsi="Arial Unicode MS" w:cs="Arial Unicode MS"/>
          <w:color w:val="3399FF"/>
        </w:rPr>
      </w:pPr>
      <w:r>
        <w:rPr>
          <w:color w:val="000000"/>
        </w:rPr>
        <w:t>Hier Graphiken rein kopieren (oder später an Email anhängen):</w:t>
      </w:r>
      <w:r w:rsidR="00B9509C" w:rsidRPr="00B9509C">
        <w:rPr>
          <w:rFonts w:ascii="Arial Unicode MS" w:eastAsia="Arial Unicode MS" w:hAnsi="Arial Unicode MS" w:cs="Arial Unicode MS"/>
          <w:color w:val="3399FF"/>
        </w:rPr>
        <w:t xml:space="preserve"> </w:t>
      </w:r>
      <w:r w:rsidR="003369C8">
        <w:rPr>
          <w:rFonts w:ascii="Arial Unicode MS" w:eastAsia="Arial Unicode MS" w:hAnsi="Arial Unicode MS" w:cs="Arial Unicode MS"/>
          <w:color w:val="3399FF"/>
        </w:rPr>
        <w:tab/>
      </w:r>
    </w:p>
    <w:p w:rsidR="006B7F51" w:rsidRPr="00E13651" w:rsidRDefault="003369C8" w:rsidP="006B7F51">
      <w:pPr>
        <w:pStyle w:val="Text"/>
        <w:spacing w:line="260" w:lineRule="exact"/>
        <w:rPr>
          <w:rFonts w:ascii="Arial Unicode MS" w:hAnsi="Arial Unicode MS" w:cs="Arial Unicode MS"/>
          <w:color w:val="3399FF"/>
        </w:rPr>
      </w:pPr>
      <w:r>
        <w:rPr>
          <w:rFonts w:ascii="Arial Unicode MS" w:eastAsia="Arial Unicode MS" w:hAnsi="Arial Unicode MS" w:cs="Arial Unicode MS"/>
          <w:color w:val="3399FF"/>
        </w:rPr>
        <w:tab/>
      </w:r>
    </w:p>
    <w:sdt>
      <w:sdtPr>
        <w:rPr>
          <w:rFonts w:ascii="Helvetica Neue" w:eastAsia="Helvetica Neue" w:hAnsi="Helvetica Neue" w:cs="Helvetica Neue"/>
          <w:b/>
          <w:bCs/>
          <w:color w:val="000000"/>
        </w:rPr>
        <w:id w:val="-1668928004"/>
        <w:lock w:val="sdtLocked"/>
        <w:showingPlcHdr/>
        <w:picture/>
      </w:sdtPr>
      <w:sdtEndPr/>
      <w:sdtContent>
        <w:p w:rsidR="00D84DFF" w:rsidRPr="00E13651" w:rsidRDefault="00E13651" w:rsidP="00D84DFF">
          <w:pPr>
            <w:pStyle w:val="Text"/>
            <w:spacing w:line="260" w:lineRule="exact"/>
            <w:rPr>
              <w:rFonts w:ascii="Helvetica Neue" w:eastAsia="Helvetica Neue" w:hAnsi="Helvetica Neue" w:cs="Helvetica Neue"/>
              <w:b/>
              <w:bCs/>
              <w:color w:val="000000"/>
              <w:sz w:val="24"/>
              <w:szCs w:val="24"/>
              <w:lang w:val="en-US" w:eastAsia="en-US"/>
            </w:rPr>
          </w:pPr>
          <w:r>
            <w:rPr>
              <w:rFonts w:ascii="Helvetica Neue" w:eastAsia="Helvetica Neue" w:hAnsi="Helvetica Neue" w:cs="Helvetica Neue"/>
              <w:b/>
              <w:bCs/>
              <w:noProof/>
              <w:color w:val="000000"/>
            </w:rPr>
            <w:drawing>
              <wp:anchor distT="0" distB="0" distL="114300" distR="114300" simplePos="0" relativeHeight="251893760" behindDoc="0" locked="0" layoutInCell="1" allowOverlap="1" wp14:anchorId="07AAC5FE" wp14:editId="3D7A53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80000" cy="1980000"/>
                <wp:effectExtent l="0" t="0" r="1270" b="1270"/>
                <wp:wrapTopAndBottom/>
                <wp:docPr id="21" name="Bild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00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FC2CA4" w:rsidRPr="00CA2350" w:rsidRDefault="00435D79" w:rsidP="00D84DFF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  <w:sz w:val="24"/>
          <w:szCs w:val="24"/>
          <w:lang w:val="en-US" w:eastAsia="en-US"/>
        </w:rPr>
      </w:pPr>
      <w:sdt>
        <w:sdtPr>
          <w:rPr>
            <w:rFonts w:ascii="Arial Unicode MS" w:eastAsia="Arial Unicode MS" w:hAnsi="Arial Unicode MS" w:cs="Arial Unicode MS"/>
            <w:color w:val="3399FF"/>
          </w:rPr>
          <w:id w:val="1006639370"/>
          <w:lock w:val="sdtLocked"/>
          <w:showingPlcHdr/>
          <w:picture/>
        </w:sdtPr>
        <w:sdtEndPr/>
        <w:sdtContent>
          <w:r w:rsidR="00DD6557">
            <w:rPr>
              <w:rFonts w:ascii="Arial Unicode MS" w:eastAsia="Arial Unicode MS" w:hAnsi="Arial Unicode MS" w:cs="Arial Unicode MS"/>
              <w:noProof/>
              <w:color w:val="3399FF"/>
            </w:rPr>
            <w:drawing>
              <wp:anchor distT="0" distB="0" distL="114300" distR="114300" simplePos="0" relativeHeight="251900928" behindDoc="0" locked="0" layoutInCell="1" allowOverlap="1" wp14:anchorId="173CFCEA" wp14:editId="19BF4D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80000" cy="1980000"/>
                <wp:effectExtent l="0" t="0" r="1270" b="1270"/>
                <wp:wrapTopAndBottom/>
                <wp:docPr id="18" name="Bild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00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:rsidR="00CA2350" w:rsidRDefault="00435D79" w:rsidP="00DD6557">
      <w:pPr>
        <w:pStyle w:val="Text"/>
        <w:spacing w:line="260" w:lineRule="exact"/>
        <w:rPr>
          <w:rFonts w:ascii="Arial Unicode MS" w:eastAsia="Arial Unicode MS" w:hAnsi="Arial Unicode MS" w:cs="Arial Unicode MS"/>
          <w:color w:val="3399FF"/>
          <w:sz w:val="24"/>
          <w:szCs w:val="24"/>
          <w:lang w:val="en-US" w:eastAsia="en-US"/>
        </w:rPr>
      </w:pPr>
      <w:sdt>
        <w:sdtPr>
          <w:rPr>
            <w:rFonts w:ascii="Arial Unicode MS" w:eastAsia="Arial Unicode MS" w:hAnsi="Arial Unicode MS" w:cs="Arial Unicode MS"/>
            <w:color w:val="3399FF"/>
            <w:sz w:val="24"/>
            <w:szCs w:val="24"/>
            <w:lang w:val="en-US" w:eastAsia="en-US"/>
          </w:rPr>
          <w:id w:val="959296173"/>
          <w:lock w:val="sdtLocked"/>
          <w:showingPlcHdr/>
          <w:picture/>
        </w:sdtPr>
        <w:sdtEndPr/>
        <w:sdtContent>
          <w:r w:rsidR="00E13651">
            <w:rPr>
              <w:rFonts w:ascii="Arial Unicode MS" w:eastAsia="Arial Unicode MS" w:hAnsi="Arial Unicode MS" w:cs="Arial Unicode MS"/>
              <w:noProof/>
              <w:color w:val="3399FF"/>
              <w:sz w:val="24"/>
              <w:szCs w:val="24"/>
            </w:rPr>
            <w:drawing>
              <wp:anchor distT="0" distB="0" distL="114300" distR="114300" simplePos="0" relativeHeight="251895808" behindDoc="0" locked="0" layoutInCell="1" allowOverlap="1" wp14:anchorId="4213662B" wp14:editId="7D4366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80000" cy="1980000"/>
                <wp:effectExtent l="0" t="0" r="1270" b="1270"/>
                <wp:wrapTopAndBottom/>
                <wp:docPr id="26" name="Bild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00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:rsidR="00CA2350" w:rsidRDefault="00CA2350" w:rsidP="00DD6557">
      <w:pPr>
        <w:pStyle w:val="Text"/>
        <w:spacing w:line="260" w:lineRule="exact"/>
        <w:rPr>
          <w:rFonts w:ascii="Arial Unicode MS" w:eastAsia="Arial Unicode MS" w:hAnsi="Arial Unicode MS" w:cs="Arial Unicode MS"/>
          <w:color w:val="3399FF"/>
          <w:sz w:val="24"/>
          <w:szCs w:val="24"/>
          <w:lang w:val="en-US" w:eastAsia="en-US"/>
        </w:rPr>
      </w:pPr>
    </w:p>
    <w:sdt>
      <w:sdtPr>
        <w:rPr>
          <w:rFonts w:ascii="Arial Unicode MS" w:eastAsia="Arial Unicode MS" w:hAnsi="Arial Unicode MS" w:cs="Arial Unicode MS"/>
          <w:color w:val="3399FF"/>
        </w:rPr>
        <w:id w:val="1554589974"/>
        <w:lock w:val="contentLocked"/>
        <w:placeholder>
          <w:docPart w:val="DefaultPlaceholder_1081868574"/>
        </w:placeholder>
        <w:group/>
      </w:sdtPr>
      <w:sdtEndPr>
        <w:rPr>
          <w:rFonts w:ascii="Helvetica Neue Light" w:eastAsia="Helvetica Neue Light" w:hAnsi="Helvetica Neue Light" w:cs="Helvetica Neue Light"/>
          <w:color w:val="000000"/>
        </w:rPr>
      </w:sdtEndPr>
      <w:sdtContent>
        <w:sdt>
          <w:sdtPr>
            <w:rPr>
              <w:rFonts w:ascii="Arial Unicode MS" w:eastAsia="Arial Unicode MS" w:hAnsi="Arial Unicode MS" w:cs="Arial Unicode MS"/>
              <w:color w:val="3399FF"/>
            </w:rPr>
            <w:id w:val="717489016"/>
            <w:lock w:val="contentLocked"/>
            <w:placeholder>
              <w:docPart w:val="DefaultPlaceholder_1081868574"/>
            </w:placeholder>
            <w:group/>
          </w:sdtPr>
          <w:sdtEndPr>
            <w:rPr>
              <w:rFonts w:ascii="Helvetica Neue Light" w:eastAsia="Helvetica Neue Light" w:hAnsi="Helvetica Neue Light" w:cs="Helvetica Neue Light"/>
              <w:color w:val="000000"/>
            </w:rPr>
          </w:sdtEndPr>
          <w:sdtContent>
            <w:p w:rsidR="00D557E7" w:rsidRPr="00DD6557" w:rsidRDefault="00235B01" w:rsidP="00DD6557">
              <w:pPr>
                <w:pStyle w:val="Text"/>
                <w:spacing w:line="260" w:lineRule="exact"/>
                <w:rPr>
                  <w:rFonts w:ascii="Arial Unicode MS" w:eastAsia="Arial Unicode MS" w:hAnsi="Arial Unicode MS" w:cs="Arial Unicode MS"/>
                  <w:color w:val="3399FF"/>
                  <w:sz w:val="24"/>
                  <w:szCs w:val="24"/>
                  <w:lang w:eastAsia="en-US"/>
                </w:rPr>
              </w:pPr>
              <w:r w:rsidRPr="00DD6557">
                <w:rPr>
                  <w:rFonts w:ascii="Arial Unicode MS" w:eastAsia="Arial Unicode MS" w:hAnsi="Arial Unicode MS" w:cs="Arial Unicode MS"/>
                  <w:color w:val="3399FF"/>
                </w:rPr>
                <w:t>✪</w:t>
              </w:r>
              <w:r w:rsidRPr="00DD6557">
                <w:rPr>
                  <w:rFonts w:ascii="Helvetica Neue" w:hAnsi="Helvetica Neue"/>
                  <w:b/>
                  <w:bCs/>
                  <w:color w:val="000000"/>
                </w:rPr>
                <w:t xml:space="preserve"> Video: (optional)</w:t>
              </w:r>
            </w:p>
            <w:p w:rsidR="00E13651" w:rsidRDefault="00235B01" w:rsidP="00E13651">
              <w:pPr>
                <w:pStyle w:val="Text"/>
                <w:spacing w:line="260" w:lineRule="exact"/>
                <w:rPr>
                  <w:color w:val="000000"/>
                </w:rPr>
              </w:pPr>
              <w:r>
                <w:rPr>
                  <w:color w:val="000000"/>
                </w:rPr>
                <w:t xml:space="preserve">Geben Sie hier eine URL (einen Link) an, unter der das Video </w:t>
              </w:r>
              <w:r>
                <w:rPr>
                  <w:color w:val="000000"/>
                  <w:lang w:val="sv-SE"/>
                </w:rPr>
                <w:t>ö</w:t>
              </w:r>
              <w:r>
                <w:rPr>
                  <w:color w:val="000000"/>
                </w:rPr>
                <w:t>ffentlich zugänglich ist, z.B. eine YouTube-Seite.</w:t>
              </w:r>
              <w:r w:rsidR="00E13651">
                <w:rPr>
                  <w:color w:val="000000"/>
                </w:rPr>
                <w:t xml:space="preserve"> Der Link darf laut unseren AGBs NICHT auf Ihre eigene Homepage führen.</w:t>
              </w:r>
            </w:p>
            <w:p w:rsidR="00E13651" w:rsidRDefault="00E13651" w:rsidP="00774539">
              <w:pPr>
                <w:pStyle w:val="Text"/>
                <w:spacing w:line="260" w:lineRule="exact"/>
                <w:rPr>
                  <w:color w:val="000000"/>
                </w:rPr>
              </w:pPr>
            </w:p>
            <w:p w:rsidR="00FC2CA4" w:rsidRPr="00CA2350" w:rsidRDefault="00E13651" w:rsidP="00CA2350">
              <w:pPr>
                <w:pStyle w:val="Text"/>
                <w:spacing w:line="260" w:lineRule="exact"/>
                <w:rPr>
                  <w:color w:val="000000"/>
                </w:rPr>
              </w:pPr>
              <w:r w:rsidRPr="00E13651">
                <w:rPr>
                  <w:color w:val="000000"/>
                  <w:shd w:val="clear" w:color="auto" w:fill="DDEBF7"/>
                </w:rPr>
                <w:t xml:space="preserve"> </w:t>
              </w:r>
              <w:sdt>
                <w:sdtPr>
                  <w:rPr>
                    <w:color w:val="000000"/>
                    <w:shd w:val="clear" w:color="auto" w:fill="DDEBF7"/>
                  </w:rPr>
                  <w:id w:val="1999845266"/>
                  <w:lock w:val="sdtLocked"/>
                  <w:text w:multiLine="1"/>
                </w:sdtPr>
                <w:sdtEndPr/>
                <w:sdtContent>
                  <w:r w:rsidRPr="00E13651">
                    <w:rPr>
                      <w:color w:val="000000"/>
                      <w:shd w:val="clear" w:color="auto" w:fill="DDEBF7"/>
                    </w:rPr>
                    <w:t>https://</w:t>
                  </w:r>
                </w:sdtContent>
              </w:sdt>
            </w:p>
            <w:p w:rsidR="00FC2CA4" w:rsidRDefault="00FC2CA4">
              <w:pPr>
                <w:rPr>
                  <w:rFonts w:ascii="Arial Unicode MS" w:hAnsi="Arial Unicode MS" w:cs="Arial Unicode MS"/>
                  <w:color w:val="3399FF"/>
                  <w:sz w:val="20"/>
                  <w:szCs w:val="20"/>
                  <w:lang w:val="de-DE" w:eastAsia="de-DE"/>
                </w:rPr>
              </w:pPr>
            </w:p>
            <w:p w:rsidR="00D557E7" w:rsidRDefault="00235B01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/>
                  <w:bCs/>
                  <w:color w:val="000000"/>
                </w:rPr>
              </w:pPr>
              <w:r>
                <w:rPr>
                  <w:rFonts w:ascii="Arial Unicode MS" w:eastAsia="Arial Unicode MS" w:hAnsi="Arial Unicode MS" w:cs="Arial Unicode MS"/>
                  <w:color w:val="3399FF"/>
                </w:rPr>
                <w:t>✪</w:t>
              </w:r>
              <w:r>
                <w:rPr>
                  <w:rFonts w:ascii="Helvetica Neue" w:hAnsi="Helvetica Neue"/>
                  <w:b/>
                  <w:bCs/>
                  <w:color w:val="000000"/>
                </w:rPr>
                <w:t xml:space="preserve"> Garantierter Zeitplan:*</w:t>
              </w:r>
            </w:p>
            <w:p w:rsidR="00D557E7" w:rsidRDefault="00235B01" w:rsidP="00774539">
              <w:pPr>
                <w:pStyle w:val="Text"/>
                <w:spacing w:line="260" w:lineRule="exact"/>
                <w:rPr>
                  <w:color w:val="000000"/>
                </w:rPr>
              </w:pPr>
              <w:r>
                <w:rPr>
                  <w:color w:val="000000"/>
                </w:rPr>
                <w:t xml:space="preserve">Geben Sie einen </w:t>
              </w:r>
              <w:r w:rsidR="00ED2B44">
                <w:rPr>
                  <w:color w:val="000000"/>
                </w:rPr>
                <w:t>Zeitraum</w:t>
              </w:r>
              <w:r>
                <w:rPr>
                  <w:color w:val="000000"/>
                </w:rPr>
                <w:t xml:space="preserve"> </w:t>
              </w:r>
              <w:r w:rsidR="00ED2B44">
                <w:rPr>
                  <w:color w:val="000000"/>
                </w:rPr>
                <w:t>an</w:t>
              </w:r>
              <w:r>
                <w:rPr>
                  <w:color w:val="000000"/>
                </w:rPr>
                <w:t>, den Sie garantieren k</w:t>
              </w:r>
              <w:r>
                <w:rPr>
                  <w:color w:val="000000"/>
                  <w:lang w:val="sv-SE"/>
                </w:rPr>
                <w:t>ö</w:t>
              </w:r>
              <w:r>
                <w:rPr>
                  <w:color w:val="000000"/>
                </w:rPr>
                <w:t>nnen.</w:t>
              </w:r>
              <w:r w:rsidR="00ED2B44">
                <w:rPr>
                  <w:color w:val="000000"/>
                </w:rPr>
                <w:t xml:space="preserve"> </w:t>
              </w:r>
              <w:r>
                <w:rPr>
                  <w:color w:val="000000"/>
                </w:rPr>
                <w:t>Zwischen Erhalt der Daten vom Endkunden (Auftrag</w:t>
              </w:r>
              <w:r w:rsidR="00ED2B44">
                <w:rPr>
                  <w:color w:val="000000"/>
                </w:rPr>
                <w:t>-</w:t>
              </w:r>
              <w:r>
                <w:rPr>
                  <w:color w:val="000000"/>
                </w:rPr>
                <w:t>nehmer) und abschließender Präsentation durch den Anbieter liegen: (</w:t>
              </w:r>
              <w:r>
                <w:rPr>
                  <w:color w:val="3399FF"/>
                </w:rPr>
                <w:t>Auswahlfeld - bitte eine Option ankreuzen</w:t>
              </w:r>
              <w:r>
                <w:rPr>
                  <w:color w:val="000000"/>
                </w:rPr>
                <w:t>)</w:t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925775419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3 Tage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-957644738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7 Tage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  <w:r w:rsidR="00ED2B44" w:rsidRPr="003369C8">
                <w:rPr>
                  <w:rFonts w:ascii="Helvetica Neue" w:hAnsi="Helvetica Neue"/>
                  <w:bCs/>
                  <w:color w:val="000000"/>
                </w:rPr>
                <w:t xml:space="preserve">  </w:t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392936636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14 Tage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-1210654237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30 Tage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587202993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60 Tage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1042714254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90 Tage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1655337524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4 Monate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-1692757966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5 Monate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987674611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6 Monate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1147705038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7 Monate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-983154024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8 Monate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46812859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9 Monate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-1318726633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10 Monate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-312642073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11 Monate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D557E7" w:rsidRPr="003369C8" w:rsidRDefault="00435D79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Cs/>
                  <w:color w:val="000000"/>
                </w:rPr>
              </w:pPr>
              <w:sdt>
                <w:sdtPr>
                  <w:rPr>
                    <w:rFonts w:ascii="Helvetica Neue" w:hAnsi="Helvetica Neue"/>
                    <w:bCs/>
                    <w:color w:val="000000"/>
                  </w:rPr>
                  <w:id w:val="1981341557"/>
                  <w:lock w:val="sdtLocked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1E7AA1" w:rsidRPr="003369C8">
                    <w:rPr>
                      <w:rFonts w:ascii="MS Gothic" w:eastAsia="MS Gothic" w:hAnsi="MS Gothic" w:hint="eastAsia"/>
                      <w:bCs/>
                      <w:color w:val="000000"/>
                    </w:rPr>
                    <w:t>☐</w:t>
                  </w:r>
                </w:sdtContent>
              </w:sdt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 xml:space="preserve"> 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  <w:t>12 Monate</w:t>
              </w:r>
              <w:r w:rsidR="00235B01" w:rsidRPr="003369C8">
                <w:rPr>
                  <w:rFonts w:ascii="Helvetica Neue" w:hAnsi="Helvetica Neue"/>
                  <w:bCs/>
                  <w:color w:val="000000"/>
                </w:rPr>
                <w:tab/>
              </w:r>
            </w:p>
            <w:p w:rsidR="00E13651" w:rsidRDefault="00E13651" w:rsidP="00774539">
              <w:pPr>
                <w:pStyle w:val="Text"/>
                <w:spacing w:line="260" w:lineRule="exact"/>
                <w:rPr>
                  <w:rFonts w:ascii="Arial Unicode MS" w:eastAsia="Arial Unicode MS" w:hAnsi="Arial Unicode MS" w:cs="Arial Unicode MS"/>
                  <w:color w:val="3399FF"/>
                </w:rPr>
              </w:pPr>
            </w:p>
            <w:p w:rsidR="00D557E7" w:rsidRDefault="00235B01" w:rsidP="00774539">
              <w:pPr>
                <w:pStyle w:val="Text"/>
                <w:spacing w:line="260" w:lineRule="exact"/>
                <w:rPr>
                  <w:rFonts w:ascii="Helvetica Neue" w:eastAsia="Helvetica Neue" w:hAnsi="Helvetica Neue" w:cs="Helvetica Neue"/>
                  <w:b/>
                  <w:bCs/>
                  <w:color w:val="000000"/>
                </w:rPr>
              </w:pPr>
              <w:r>
                <w:rPr>
                  <w:rFonts w:ascii="Arial Unicode MS" w:eastAsia="Arial Unicode MS" w:hAnsi="Arial Unicode MS" w:cs="Arial Unicode MS"/>
                  <w:color w:val="3399FF"/>
                </w:rPr>
                <w:t>✪</w:t>
              </w:r>
              <w:r w:rsidRPr="00534932">
                <w:rPr>
                  <w:rFonts w:ascii="Helvetica Neue" w:hAnsi="Helvetica Neue"/>
                  <w:b/>
                  <w:bCs/>
                  <w:color w:val="000000"/>
                </w:rPr>
                <w:t xml:space="preserve"> Consultant:*</w:t>
              </w:r>
            </w:p>
            <w:p w:rsidR="00D557E7" w:rsidRDefault="00235B01" w:rsidP="00774539">
              <w:pPr>
                <w:pStyle w:val="Text"/>
                <w:spacing w:line="260" w:lineRule="exact"/>
                <w:rPr>
                  <w:color w:val="000000"/>
                </w:rPr>
              </w:pPr>
              <w:r>
                <w:rPr>
                  <w:color w:val="000000"/>
                </w:rPr>
                <w:t xml:space="preserve">Name: </w:t>
              </w:r>
            </w:p>
            <w:p w:rsidR="00E13651" w:rsidRDefault="00435D79" w:rsidP="00774539">
              <w:pPr>
                <w:pStyle w:val="Text"/>
                <w:spacing w:line="260" w:lineRule="exact"/>
                <w:rPr>
                  <w:color w:val="000000"/>
                  <w:lang w:val="fr-FR"/>
                </w:rPr>
              </w:pPr>
              <w:sdt>
                <w:sdtPr>
                  <w:rPr>
                    <w:color w:val="000000"/>
                    <w:shd w:val="clear" w:color="auto" w:fill="DDEBF7"/>
                  </w:rPr>
                  <w:id w:val="-1703628569"/>
                  <w:lock w:val="sdtLocked"/>
                  <w:text w:multiLine="1"/>
                </w:sdtPr>
                <w:sdtEndPr/>
                <w:sdtContent>
                  <w:r w:rsidR="00E13651">
                    <w:rPr>
                      <w:color w:val="000000"/>
                      <w:shd w:val="clear" w:color="auto" w:fill="DDEBF7"/>
                    </w:rPr>
                    <w:t>Max Mustermann</w:t>
                  </w:r>
                </w:sdtContent>
              </w:sdt>
            </w:p>
            <w:p w:rsidR="00E13651" w:rsidRDefault="00E13651" w:rsidP="00774539">
              <w:pPr>
                <w:pStyle w:val="Text"/>
                <w:spacing w:line="260" w:lineRule="exact"/>
                <w:rPr>
                  <w:color w:val="000000"/>
                  <w:lang w:val="fr-FR"/>
                </w:rPr>
              </w:pPr>
            </w:p>
            <w:p w:rsidR="00D557E7" w:rsidRDefault="00235B01" w:rsidP="00774539">
              <w:pPr>
                <w:pStyle w:val="Text"/>
                <w:spacing w:line="260" w:lineRule="exact"/>
                <w:rPr>
                  <w:color w:val="000000"/>
                </w:rPr>
              </w:pPr>
              <w:r>
                <w:rPr>
                  <w:color w:val="000000"/>
                  <w:lang w:val="fr-FR"/>
                </w:rPr>
                <w:t xml:space="preserve">Hier (optional) Foto des Consultant </w:t>
              </w:r>
              <w:r>
                <w:rPr>
                  <w:color w:val="000000"/>
                </w:rPr>
                <w:t>rein kopieren (oder später an Email anhängen):</w:t>
              </w:r>
            </w:p>
            <w:p w:rsidR="00D557E7" w:rsidRDefault="00235B01" w:rsidP="00774539">
              <w:pPr>
                <w:pStyle w:val="Text"/>
                <w:spacing w:line="260" w:lineRule="exact"/>
                <w:rPr>
                  <w:color w:val="000000"/>
                </w:rPr>
              </w:pPr>
              <w:r>
                <w:rPr>
                  <w:color w:val="000000"/>
                </w:rPr>
                <w:t>quadratisch oder rund, maximal 2 MB,</w:t>
              </w:r>
            </w:p>
            <w:p w:rsidR="00D557E7" w:rsidRDefault="00235B01" w:rsidP="00774539">
              <w:pPr>
                <w:pStyle w:val="Text"/>
                <w:spacing w:line="260" w:lineRule="exact"/>
                <w:rPr>
                  <w:color w:val="000000"/>
                </w:rPr>
              </w:pPr>
              <w:r>
                <w:rPr>
                  <w:color w:val="000000"/>
                </w:rPr>
                <w:t>folgende Dateiformate sind m</w:t>
              </w:r>
              <w:r>
                <w:rPr>
                  <w:color w:val="000000"/>
                  <w:lang w:val="sv-SE"/>
                </w:rPr>
                <w:t>ö</w:t>
              </w:r>
              <w:r>
                <w:rPr>
                  <w:color w:val="000000"/>
                </w:rPr>
                <w:t>glich: pdf, gif, png, jpg, jpeg.</w:t>
              </w:r>
            </w:p>
          </w:sdtContent>
        </w:sdt>
      </w:sdtContent>
    </w:sdt>
    <w:p w:rsidR="00CA275E" w:rsidRDefault="00CA275E" w:rsidP="00774539">
      <w:pPr>
        <w:pStyle w:val="Text"/>
        <w:spacing w:line="260" w:lineRule="exact"/>
        <w:rPr>
          <w:color w:val="000000"/>
        </w:rPr>
      </w:pPr>
    </w:p>
    <w:sdt>
      <w:sdtPr>
        <w:rPr>
          <w:rFonts w:ascii="Helvetica Neue" w:hAnsi="Helvetica Neue"/>
          <w:b/>
          <w:bCs/>
          <w:color w:val="000000"/>
        </w:rPr>
        <w:id w:val="-614682157"/>
        <w:lock w:val="sdtLocked"/>
        <w:showingPlcHdr/>
        <w:picture/>
      </w:sdtPr>
      <w:sdtEndPr/>
      <w:sdtContent>
        <w:p w:rsidR="00B97183" w:rsidRDefault="00B97183" w:rsidP="00B97183">
          <w:pPr>
            <w:pStyle w:val="Text"/>
            <w:spacing w:line="260" w:lineRule="exact"/>
            <w:rPr>
              <w:rFonts w:ascii="Helvetica Neue" w:eastAsia="Arial Unicode MS" w:hAnsi="Helvetica Neue" w:cs="Times New Roman"/>
              <w:b/>
              <w:bCs/>
              <w:color w:val="000000"/>
              <w:sz w:val="24"/>
              <w:szCs w:val="24"/>
              <w:lang w:val="en-US" w:eastAsia="en-US"/>
            </w:rPr>
          </w:pPr>
          <w:r>
            <w:rPr>
              <w:rFonts w:ascii="Helvetica Neue" w:hAnsi="Helvetica Neue"/>
              <w:b/>
              <w:bCs/>
              <w:noProof/>
              <w:color w:val="000000"/>
            </w:rPr>
            <w:drawing>
              <wp:anchor distT="0" distB="0" distL="114300" distR="114300" simplePos="0" relativeHeight="251897856" behindDoc="0" locked="0" layoutInCell="1" allowOverlap="1" wp14:anchorId="3EDA333B" wp14:editId="53EC34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16400" cy="1616400"/>
                <wp:effectExtent l="0" t="0" r="3175" b="3175"/>
                <wp:wrapTopAndBottom/>
                <wp:docPr id="27" name="Bild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6400" cy="161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E13651" w:rsidRDefault="00E13651" w:rsidP="00774539">
      <w:pPr>
        <w:pStyle w:val="Text"/>
        <w:spacing w:line="260" w:lineRule="exact"/>
        <w:rPr>
          <w:rFonts w:ascii="Helvetica Neue" w:hAnsi="Helvetica Neue"/>
          <w:b/>
          <w:bCs/>
          <w:color w:val="000000"/>
        </w:rPr>
      </w:pPr>
    </w:p>
    <w:p w:rsidR="00D557E7" w:rsidRDefault="00B97183" w:rsidP="00B97183">
      <w:pPr>
        <w:rPr>
          <w:rFonts w:ascii="Helvetica Neue" w:hAnsi="Helvetica Neue"/>
          <w:b/>
          <w:bCs/>
          <w:color w:val="000000"/>
          <w:sz w:val="20"/>
          <w:szCs w:val="20"/>
          <w:lang w:val="de-DE"/>
        </w:rPr>
      </w:pPr>
      <w:r w:rsidRPr="00FB1945">
        <w:rPr>
          <w:rFonts w:ascii="Arial Unicode MS" w:hAnsi="Arial Unicode MS" w:cs="Arial Unicode MS"/>
          <w:color w:val="3399FF"/>
          <w:lang w:val="de-DE"/>
        </w:rPr>
        <w:t>✪</w:t>
      </w:r>
      <w:r w:rsidRPr="00FB1945">
        <w:rPr>
          <w:rFonts w:ascii="Helvetica Neue" w:hAnsi="Helvetica Neue"/>
          <w:b/>
          <w:bCs/>
          <w:color w:val="000000"/>
          <w:lang w:val="de-DE"/>
        </w:rPr>
        <w:t xml:space="preserve"> </w:t>
      </w:r>
      <w:r w:rsidR="00235B01" w:rsidRPr="00B97183">
        <w:rPr>
          <w:rFonts w:ascii="Helvetica Neue" w:hAnsi="Helvetica Neue"/>
          <w:b/>
          <w:bCs/>
          <w:color w:val="000000"/>
          <w:sz w:val="20"/>
          <w:szCs w:val="20"/>
          <w:lang w:val="de-DE"/>
        </w:rPr>
        <w:t>Beschreibung des Consultants:*</w:t>
      </w: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(z.B. Ausbildung, Studien-Abschlüsse, Berufserfahrung, Auszeichnungen, Literatur)</w:t>
      </w:r>
    </w:p>
    <w:p w:rsidR="00CA2350" w:rsidRDefault="00435D79" w:rsidP="00CA2350">
      <w:pPr>
        <w:pStyle w:val="Text"/>
        <w:spacing w:line="260" w:lineRule="exact"/>
        <w:rPr>
          <w:color w:val="000000"/>
          <w:shd w:val="clear" w:color="auto" w:fill="DDEBF7"/>
        </w:rPr>
      </w:pPr>
      <w:sdt>
        <w:sdtPr>
          <w:rPr>
            <w:color w:val="000000"/>
            <w:shd w:val="clear" w:color="auto" w:fill="DDEBF7"/>
          </w:rPr>
          <w:id w:val="411670815"/>
          <w:lock w:val="sdtLocked"/>
          <w:text w:multiLine="1"/>
        </w:sdtPr>
        <w:sdtEndPr/>
        <w:sdtContent>
          <w:r w:rsidR="00B97183">
            <w:rPr>
              <w:color w:val="000000"/>
              <w:shd w:val="clear" w:color="auto" w:fill="DDEBF7"/>
            </w:rPr>
            <w:t>Beschreibung</w:t>
          </w:r>
          <w:r w:rsidR="00B97183" w:rsidRPr="008801FF">
            <w:rPr>
              <w:color w:val="000000"/>
              <w:shd w:val="clear" w:color="auto" w:fill="DDEBF7"/>
            </w:rPr>
            <w:t xml:space="preserve"> </w:t>
          </w:r>
        </w:sdtContent>
      </w:sdt>
    </w:p>
    <w:p w:rsidR="00CA2350" w:rsidRPr="00CA2350" w:rsidRDefault="00CA2350" w:rsidP="00CA2350">
      <w:pPr>
        <w:pStyle w:val="Text"/>
        <w:spacing w:line="260" w:lineRule="exact"/>
        <w:rPr>
          <w:color w:val="000000"/>
          <w:shd w:val="clear" w:color="auto" w:fill="DDEBF7"/>
        </w:rPr>
      </w:pPr>
    </w:p>
    <w:p w:rsidR="00D557E7" w:rsidRPr="00CA2350" w:rsidRDefault="00235B01" w:rsidP="00774539">
      <w:pPr>
        <w:pStyle w:val="Text"/>
        <w:spacing w:line="260" w:lineRule="exact"/>
        <w:rPr>
          <w:color w:val="000000"/>
          <w:shd w:val="clear" w:color="auto" w:fill="DDEBF7"/>
        </w:rPr>
      </w:pPr>
      <w:r>
        <w:rPr>
          <w:rFonts w:ascii="Arial Unicode MS" w:eastAsia="Arial Unicode MS" w:hAnsi="Arial Unicode MS" w:cs="Arial Unicode MS"/>
          <w:color w:val="3399FF"/>
        </w:rPr>
        <w:t>✪</w:t>
      </w:r>
      <w:r>
        <w:rPr>
          <w:rFonts w:ascii="Helvetica Neue" w:hAnsi="Helvetica Neue"/>
          <w:b/>
          <w:bCs/>
          <w:color w:val="3399FF"/>
        </w:rPr>
        <w:t xml:space="preserve"> </w:t>
      </w:r>
      <w:r>
        <w:rPr>
          <w:rFonts w:ascii="Helvetica Neue" w:hAnsi="Helvetica Neue"/>
          <w:b/>
          <w:bCs/>
          <w:color w:val="000000"/>
        </w:rPr>
        <w:t>Kategorien:</w:t>
      </w: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Ordnen Sie nun noch Ihr Beratungs-Projekt unserer Kategorie-Struktur zu.</w:t>
      </w: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color w:val="000000"/>
        </w:rPr>
        <w:t>Dies erleichtert potentiellen Kunden das Auffinden Ihres Angebotes.</w:t>
      </w:r>
    </w:p>
    <w:p w:rsidR="00D557E7" w:rsidRDefault="00D557E7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rFonts w:ascii="Helvetica Neue" w:hAnsi="Helvetica Neue"/>
          <w:b/>
          <w:bCs/>
          <w:color w:val="000000"/>
        </w:rPr>
        <w:t xml:space="preserve">Haupt-Kategorie: </w:t>
      </w:r>
      <w:r>
        <w:rPr>
          <w:color w:val="000000"/>
        </w:rPr>
        <w:t>(</w:t>
      </w:r>
      <w:r>
        <w:rPr>
          <w:color w:val="3399FF"/>
        </w:rPr>
        <w:t>Auswahlfeld - bitte eine Option ankreuzen</w:t>
      </w:r>
      <w:r>
        <w:rPr>
          <w:color w:val="000000"/>
        </w:rPr>
        <w:t>)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208621429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</w:r>
      <w:r w:rsidR="00235B01">
        <w:rPr>
          <w:color w:val="000000"/>
          <w:lang w:val="it-IT"/>
        </w:rPr>
        <w:t xml:space="preserve">"digital consulting </w:t>
      </w:r>
      <w:r w:rsidR="00235B01">
        <w:rPr>
          <w:rFonts w:ascii="Arial Unicode MS" w:eastAsia="Arial Unicode MS" w:hAnsi="Arial Unicode MS" w:cs="Arial Unicode MS"/>
          <w:color w:val="000000"/>
        </w:rPr>
        <w:t>✪</w:t>
      </w:r>
      <w:r w:rsidR="00235B01">
        <w:rPr>
          <w:color w:val="000000"/>
        </w:rPr>
        <w:t xml:space="preserve"> Kliniken" 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32478960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</w:r>
      <w:r w:rsidR="00235B01">
        <w:rPr>
          <w:color w:val="000000"/>
          <w:lang w:val="it-IT"/>
        </w:rPr>
        <w:t xml:space="preserve">"digital consulting </w:t>
      </w:r>
      <w:r w:rsidR="00235B01">
        <w:rPr>
          <w:rFonts w:ascii="Arial Unicode MS" w:eastAsia="Arial Unicode MS" w:hAnsi="Arial Unicode MS" w:cs="Arial Unicode MS"/>
          <w:color w:val="000000"/>
        </w:rPr>
        <w:t>✪</w:t>
      </w:r>
      <w:r w:rsidR="00235B01">
        <w:rPr>
          <w:color w:val="000000"/>
        </w:rPr>
        <w:t xml:space="preserve"> Reha-Kliniken" </w:t>
      </w:r>
    </w:p>
    <w:p w:rsidR="00D557E7" w:rsidRPr="00534932" w:rsidRDefault="00435D79" w:rsidP="00774539">
      <w:pPr>
        <w:pStyle w:val="Text"/>
        <w:spacing w:line="260" w:lineRule="exact"/>
        <w:rPr>
          <w:color w:val="000000"/>
          <w:lang w:val="en-US"/>
        </w:rPr>
      </w:pPr>
      <w:sdt>
        <w:sdtPr>
          <w:rPr>
            <w:color w:val="000000"/>
            <w:lang w:val="en-US"/>
          </w:rPr>
          <w:id w:val="68710329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  <w:lang w:val="en-US"/>
            </w:rPr>
            <w:t>☐</w:t>
          </w:r>
        </w:sdtContent>
      </w:sdt>
      <w:r w:rsidR="00235B01" w:rsidRPr="00B97183">
        <w:rPr>
          <w:color w:val="000000"/>
          <w:lang w:val="en-US"/>
        </w:rPr>
        <w:tab/>
      </w:r>
      <w:r w:rsidR="00235B01">
        <w:rPr>
          <w:color w:val="000000"/>
          <w:lang w:val="it-IT"/>
        </w:rPr>
        <w:t xml:space="preserve">"digital consulting </w:t>
      </w:r>
      <w:r w:rsidR="00235B01" w:rsidRPr="00534932">
        <w:rPr>
          <w:rFonts w:ascii="Arial Unicode MS" w:eastAsia="Arial Unicode MS" w:hAnsi="Arial Unicode MS" w:cs="Arial Unicode MS"/>
          <w:color w:val="000000"/>
          <w:lang w:val="en-US"/>
        </w:rPr>
        <w:t>✪</w:t>
      </w:r>
      <w:r w:rsidR="00235B01" w:rsidRPr="00534932">
        <w:rPr>
          <w:color w:val="000000"/>
          <w:lang w:val="en-US"/>
        </w:rPr>
        <w:t xml:space="preserve"> Arztpraxen" </w:t>
      </w:r>
    </w:p>
    <w:p w:rsidR="00D557E7" w:rsidRPr="00534932" w:rsidRDefault="00435D79" w:rsidP="00774539">
      <w:pPr>
        <w:pStyle w:val="Text"/>
        <w:spacing w:line="260" w:lineRule="exact"/>
        <w:rPr>
          <w:color w:val="000000"/>
          <w:lang w:val="en-US"/>
        </w:rPr>
      </w:pPr>
      <w:sdt>
        <w:sdtPr>
          <w:rPr>
            <w:color w:val="000000"/>
            <w:lang w:val="en-US"/>
          </w:rPr>
          <w:id w:val="-92426715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  <w:lang w:val="en-US"/>
            </w:rPr>
            <w:t>☐</w:t>
          </w:r>
        </w:sdtContent>
      </w:sdt>
      <w:r w:rsidR="00235B01" w:rsidRPr="00534932">
        <w:rPr>
          <w:color w:val="000000"/>
          <w:lang w:val="en-US"/>
        </w:rPr>
        <w:tab/>
      </w:r>
      <w:r w:rsidR="00235B01">
        <w:rPr>
          <w:color w:val="000000"/>
          <w:lang w:val="it-IT"/>
        </w:rPr>
        <w:t xml:space="preserve">"digital consulting </w:t>
      </w:r>
      <w:r w:rsidR="00235B01" w:rsidRPr="00534932">
        <w:rPr>
          <w:rFonts w:ascii="Arial Unicode MS" w:eastAsia="Arial Unicode MS" w:hAnsi="Arial Unicode MS" w:cs="Arial Unicode MS"/>
          <w:color w:val="000000"/>
          <w:lang w:val="en-US"/>
        </w:rPr>
        <w:t>✪</w:t>
      </w:r>
      <w:r w:rsidR="00235B01" w:rsidRPr="00534932">
        <w:rPr>
          <w:color w:val="000000"/>
          <w:lang w:val="en-US"/>
        </w:rPr>
        <w:t xml:space="preserve"> Apotheken" 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106784514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 w:rsidRPr="00FB1945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 w:rsidRPr="00FB1945">
        <w:rPr>
          <w:color w:val="000000"/>
        </w:rPr>
        <w:tab/>
      </w:r>
      <w:r w:rsidR="00235B01">
        <w:rPr>
          <w:color w:val="000000"/>
          <w:lang w:val="it-IT"/>
        </w:rPr>
        <w:t xml:space="preserve">"digital consulting </w:t>
      </w:r>
      <w:r w:rsidR="00235B01">
        <w:rPr>
          <w:rFonts w:ascii="Arial Unicode MS" w:eastAsia="Arial Unicode MS" w:hAnsi="Arial Unicode MS" w:cs="Arial Unicode MS"/>
          <w:color w:val="000000"/>
        </w:rPr>
        <w:t>✪</w:t>
      </w:r>
      <w:r w:rsidR="00235B01">
        <w:rPr>
          <w:color w:val="000000"/>
        </w:rPr>
        <w:t xml:space="preserve"> Pflegeheime"</w:t>
      </w:r>
    </w:p>
    <w:p w:rsidR="00D557E7" w:rsidRDefault="00D557E7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</w:p>
    <w:p w:rsidR="00D557E7" w:rsidRDefault="00235B01" w:rsidP="00774539">
      <w:pPr>
        <w:pStyle w:val="Text"/>
        <w:spacing w:line="260" w:lineRule="exact"/>
        <w:rPr>
          <w:color w:val="000000"/>
        </w:rPr>
      </w:pPr>
      <w:r>
        <w:rPr>
          <w:rFonts w:ascii="Helvetica Neue" w:hAnsi="Helvetica Neue"/>
          <w:b/>
          <w:bCs/>
          <w:color w:val="000000"/>
        </w:rPr>
        <w:t xml:space="preserve">3 Unterkategorien: </w:t>
      </w:r>
      <w:r>
        <w:rPr>
          <w:color w:val="000000"/>
        </w:rPr>
        <w:t>(</w:t>
      </w:r>
      <w:r>
        <w:rPr>
          <w:color w:val="3399FF"/>
        </w:rPr>
        <w:t>Auswahlfeld - bitte bis zu 3 Optionen ankreuzen</w:t>
      </w:r>
      <w:r>
        <w:rPr>
          <w:color w:val="000000"/>
        </w:rPr>
        <w:t>)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50263612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 xml:space="preserve">"Strategie" 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48285310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A56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 xml:space="preserve">"Finanzen &amp; Controlling" 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22213584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 xml:space="preserve">"Personal &amp; Ausbildung" 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98492261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 xml:space="preserve">"Einkauf &amp; Logistik" 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40573096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</w:r>
      <w:r w:rsidR="00235B01">
        <w:rPr>
          <w:color w:val="000000"/>
          <w:lang w:val="it-IT"/>
        </w:rPr>
        <w:t>"Qualit</w:t>
      </w:r>
      <w:r w:rsidR="00235B01">
        <w:rPr>
          <w:color w:val="000000"/>
        </w:rPr>
        <w:t>ät"</w:t>
      </w:r>
    </w:p>
    <w:p w:rsidR="00D557E7" w:rsidRDefault="00D557E7" w:rsidP="00774539">
      <w:pPr>
        <w:pStyle w:val="Text"/>
        <w:spacing w:line="260" w:lineRule="exact"/>
        <w:rPr>
          <w:color w:val="000000"/>
        </w:rPr>
      </w:pP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129290036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"Marketing"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180807028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"Medizincontrolling &amp; Kodierung"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168770910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"IT"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64539208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"Recht"</w:t>
      </w:r>
    </w:p>
    <w:p w:rsidR="00D557E7" w:rsidRDefault="00D557E7" w:rsidP="00774539">
      <w:pPr>
        <w:pStyle w:val="Text"/>
        <w:spacing w:line="260" w:lineRule="exact"/>
        <w:rPr>
          <w:color w:val="000000"/>
        </w:rPr>
      </w:pP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162056763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"Haus- &amp; Medizintechnik"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81457199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"Bau"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63340738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AA1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"Reinigungsdienst &amp; Hygiene"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117414209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"Kü</w:t>
      </w:r>
      <w:r w:rsidR="00235B01">
        <w:rPr>
          <w:color w:val="000000"/>
          <w:lang w:val="it-IT"/>
        </w:rPr>
        <w:t>che &amp; Cafeteria"</w:t>
      </w:r>
    </w:p>
    <w:p w:rsidR="00D557E7" w:rsidRDefault="00D557E7" w:rsidP="00774539">
      <w:pPr>
        <w:pStyle w:val="Text"/>
        <w:spacing w:line="260" w:lineRule="exact"/>
        <w:rPr>
          <w:color w:val="000000"/>
        </w:rPr>
      </w:pP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98678042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"Konservative Medizin"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121558192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"Intensivmedizin"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61919116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"Operative Medizin"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209993890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"Internistische Diagnostik"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24577350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"Psychiatrie"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127940812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"Geriatrie"</w:t>
      </w:r>
    </w:p>
    <w:p w:rsidR="00D557E7" w:rsidRDefault="00D557E7" w:rsidP="00774539">
      <w:pPr>
        <w:pStyle w:val="Text"/>
        <w:spacing w:line="260" w:lineRule="exact"/>
        <w:rPr>
          <w:color w:val="000000"/>
        </w:rPr>
      </w:pP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82142209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"Pflege"</w:t>
      </w:r>
    </w:p>
    <w:p w:rsidR="00D557E7" w:rsidRDefault="00D557E7" w:rsidP="00774539">
      <w:pPr>
        <w:pStyle w:val="Text"/>
        <w:spacing w:line="260" w:lineRule="exact"/>
        <w:rPr>
          <w:color w:val="000000"/>
        </w:rPr>
      </w:pP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182754923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</w:r>
      <w:r w:rsidR="00235B01" w:rsidRPr="00534932">
        <w:rPr>
          <w:color w:val="000000"/>
        </w:rPr>
        <w:t>"Physiotherapie"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59200990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"Labor"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35264314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"Radiologie"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138664248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"Zentrale Notaufnahme"</w:t>
      </w:r>
    </w:p>
    <w:p w:rsidR="00D557E7" w:rsidRDefault="00D557E7" w:rsidP="00774539">
      <w:pPr>
        <w:pStyle w:val="Text"/>
        <w:spacing w:line="260" w:lineRule="exact"/>
        <w:rPr>
          <w:color w:val="000000"/>
        </w:rPr>
      </w:pP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158087610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"MVZ"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208644143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„Tagesklinik"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159744698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"Ambulanzen"</w:t>
      </w:r>
    </w:p>
    <w:p w:rsidR="00D557E7" w:rsidRDefault="00D557E7" w:rsidP="00774539">
      <w:pPr>
        <w:pStyle w:val="Text"/>
        <w:spacing w:line="260" w:lineRule="exact"/>
        <w:rPr>
          <w:color w:val="000000"/>
        </w:rPr>
      </w:pPr>
    </w:p>
    <w:p w:rsidR="00D557E7" w:rsidRDefault="00435D79" w:rsidP="00774539">
      <w:pPr>
        <w:pStyle w:val="Text"/>
        <w:spacing w:line="260" w:lineRule="exact"/>
        <w:rPr>
          <w:rFonts w:ascii="Helvetica Neue" w:eastAsia="Helvetica Neue" w:hAnsi="Helvetica Neue" w:cs="Helvetica Neue"/>
          <w:b/>
          <w:bCs/>
          <w:color w:val="000000"/>
        </w:rPr>
      </w:pPr>
      <w:sdt>
        <w:sdtPr>
          <w:rPr>
            <w:color w:val="000000"/>
          </w:rPr>
          <w:id w:val="2084076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DA0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ab/>
        <w:t>"Sonstiges"</w:t>
      </w:r>
    </w:p>
    <w:p w:rsidR="00B97183" w:rsidRDefault="00B97183">
      <w:pPr>
        <w:rPr>
          <w:rFonts w:ascii="Helvetica Neue Light" w:eastAsia="Helvetica Neue Light" w:hAnsi="Helvetica Neue Light" w:cs="Helvetica Neue Light"/>
          <w:color w:val="000000"/>
          <w:sz w:val="20"/>
          <w:szCs w:val="20"/>
          <w:lang w:val="de-DE" w:eastAsia="de-DE"/>
        </w:rPr>
      </w:pPr>
      <w:r w:rsidRPr="00FB1945">
        <w:rPr>
          <w:lang w:val="de-DE"/>
        </w:rPr>
        <w:br w:type="page"/>
      </w:r>
    </w:p>
    <w:p w:rsidR="00D557E7" w:rsidRDefault="00235B01" w:rsidP="00774539">
      <w:pPr>
        <w:pStyle w:val="Text2"/>
        <w:spacing w:line="260" w:lineRule="exact"/>
      </w:pPr>
      <w:r w:rsidRPr="00D17B45">
        <w:rPr>
          <w:rFonts w:ascii="Arial Unicode MS" w:eastAsia="Arial Unicode MS" w:hAnsi="Arial Unicode MS" w:cs="Arial Unicode MS"/>
          <w:color w:val="3399FF"/>
        </w:rPr>
        <w:lastRenderedPageBreak/>
        <w:t>✪</w:t>
      </w:r>
      <w:r w:rsidRPr="00D17B45">
        <w:rPr>
          <w:rFonts w:eastAsia="Arial Unicode MS" w:cs="Arial Unicode MS"/>
          <w:color w:val="3399FF"/>
        </w:rPr>
        <w:t xml:space="preserve"> </w:t>
      </w:r>
      <w:r>
        <w:rPr>
          <w:rFonts w:ascii="Helvetica Neue" w:hAnsi="Helvetica Neue"/>
          <w:b/>
          <w:bCs/>
        </w:rPr>
        <w:t>Impressum Auftragnehmer:</w:t>
      </w:r>
      <w:r>
        <w:rPr>
          <w:rFonts w:eastAsia="Arial Unicode MS" w:cs="Arial Unicode MS"/>
        </w:rPr>
        <w:t>* (max. 1000 Zeichen) - nur bei Kooperationsverträgen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143647807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56B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 xml:space="preserve"> von meinen vorherigen Projekten übernehmen oder wie folgt:</w:t>
      </w:r>
    </w:p>
    <w:p w:rsidR="00187A1F" w:rsidRDefault="00187A1F" w:rsidP="00774539">
      <w:pPr>
        <w:pStyle w:val="Text2"/>
        <w:spacing w:line="260" w:lineRule="exact"/>
      </w:pPr>
    </w:p>
    <w:p w:rsidR="00DD6557" w:rsidRDefault="00435D79" w:rsidP="00774539">
      <w:pPr>
        <w:pStyle w:val="Text2"/>
        <w:spacing w:line="260" w:lineRule="exact"/>
        <w:rPr>
          <w:shd w:val="clear" w:color="auto" w:fill="DDEBF7"/>
        </w:rPr>
      </w:pPr>
      <w:sdt>
        <w:sdtPr>
          <w:rPr>
            <w:shd w:val="clear" w:color="auto" w:fill="DDEBF7"/>
          </w:rPr>
          <w:id w:val="-1489544123"/>
          <w:lock w:val="sdtLocked"/>
          <w:text w:multiLine="1"/>
        </w:sdtPr>
        <w:sdtEndPr/>
        <w:sdtContent>
          <w:r w:rsidR="00283396">
            <w:rPr>
              <w:shd w:val="clear" w:color="auto" w:fill="DDEBF7"/>
            </w:rPr>
            <w:t xml:space="preserve">Ihr </w:t>
          </w:r>
          <w:r w:rsidR="00DD6557">
            <w:rPr>
              <w:shd w:val="clear" w:color="auto" w:fill="DDEBF7"/>
            </w:rPr>
            <w:t>Impressum</w:t>
          </w:r>
          <w:r w:rsidR="00DD6557" w:rsidRPr="008801FF">
            <w:rPr>
              <w:shd w:val="clear" w:color="auto" w:fill="DDEBF7"/>
            </w:rPr>
            <w:t xml:space="preserve"> </w:t>
          </w:r>
        </w:sdtContent>
      </w:sdt>
    </w:p>
    <w:p w:rsidR="00DD6557" w:rsidRDefault="00DD6557" w:rsidP="00774539">
      <w:pPr>
        <w:pStyle w:val="Text2"/>
        <w:spacing w:line="260" w:lineRule="exact"/>
      </w:pPr>
    </w:p>
    <w:p w:rsidR="00D557E7" w:rsidRDefault="00235B01" w:rsidP="00774539">
      <w:pPr>
        <w:pStyle w:val="Text2"/>
        <w:spacing w:line="260" w:lineRule="exact"/>
      </w:pPr>
      <w:r w:rsidRPr="00D17B45">
        <w:rPr>
          <w:rFonts w:ascii="Arial Unicode MS" w:eastAsia="Arial Unicode MS" w:hAnsi="Arial Unicode MS" w:cs="Arial Unicode MS"/>
          <w:color w:val="3399FF"/>
        </w:rPr>
        <w:t>✪</w:t>
      </w:r>
      <w:r>
        <w:rPr>
          <w:rFonts w:eastAsia="Arial Unicode MS" w:cs="Arial Unicode MS"/>
        </w:rPr>
        <w:t xml:space="preserve"> </w:t>
      </w:r>
      <w:r>
        <w:rPr>
          <w:rFonts w:ascii="Helvetica Neue" w:hAnsi="Helvetica Neue"/>
          <w:b/>
          <w:bCs/>
        </w:rPr>
        <w:t>AGB Auftragnehmer:</w:t>
      </w:r>
      <w:r>
        <w:rPr>
          <w:rFonts w:eastAsia="Arial Unicode MS" w:cs="Arial Unicode MS"/>
        </w:rPr>
        <w:t xml:space="preserve"> (max. 10.000 Zeichen, optional) - nur bei Kooperationsverträgen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204889784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56B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 xml:space="preserve"> von meinen vorherigen Projekten übernehmen oder wie folgt:</w:t>
      </w:r>
    </w:p>
    <w:p w:rsidR="00DD6557" w:rsidRDefault="00DD6557" w:rsidP="00774539">
      <w:pPr>
        <w:pStyle w:val="Text"/>
        <w:spacing w:line="260" w:lineRule="exact"/>
        <w:rPr>
          <w:color w:val="000000"/>
        </w:rPr>
      </w:pPr>
    </w:p>
    <w:p w:rsidR="00DD655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  <w:shd w:val="clear" w:color="auto" w:fill="DDEBF7"/>
          </w:rPr>
          <w:id w:val="1510031209"/>
          <w:lock w:val="sdtLocked"/>
          <w:text w:multiLine="1"/>
        </w:sdtPr>
        <w:sdtEndPr/>
        <w:sdtContent>
          <w:r w:rsidR="00283396">
            <w:rPr>
              <w:color w:val="000000"/>
              <w:shd w:val="clear" w:color="auto" w:fill="DDEBF7"/>
            </w:rPr>
            <w:t xml:space="preserve">Text </w:t>
          </w:r>
          <w:r w:rsidR="00DD6557">
            <w:rPr>
              <w:color w:val="000000"/>
              <w:shd w:val="clear" w:color="auto" w:fill="DDEBF7"/>
            </w:rPr>
            <w:t>Allgemeine Geschäftsbedingungen</w:t>
          </w:r>
          <w:r w:rsidR="00283396">
            <w:rPr>
              <w:color w:val="000000"/>
              <w:shd w:val="clear" w:color="auto" w:fill="DDEBF7"/>
            </w:rPr>
            <w:t>, wenn gewünscht</w:t>
          </w:r>
          <w:r w:rsidR="00DD6557" w:rsidRPr="008801FF">
            <w:rPr>
              <w:color w:val="000000"/>
              <w:shd w:val="clear" w:color="auto" w:fill="DDEBF7"/>
            </w:rPr>
            <w:t xml:space="preserve"> </w:t>
          </w:r>
        </w:sdtContent>
      </w:sdt>
    </w:p>
    <w:p w:rsidR="00DD6557" w:rsidRPr="00ED2B44" w:rsidRDefault="00DD6557" w:rsidP="00774539">
      <w:pPr>
        <w:pStyle w:val="Text"/>
        <w:spacing w:line="260" w:lineRule="exact"/>
        <w:rPr>
          <w:color w:val="000000"/>
        </w:rPr>
      </w:pPr>
    </w:p>
    <w:p w:rsidR="00D557E7" w:rsidRDefault="00235B01" w:rsidP="00774539">
      <w:pPr>
        <w:pStyle w:val="Text2"/>
        <w:spacing w:line="260" w:lineRule="exact"/>
      </w:pPr>
      <w:r w:rsidRPr="00D17B45">
        <w:rPr>
          <w:rFonts w:ascii="Arial Unicode MS" w:eastAsia="Arial Unicode MS" w:hAnsi="Arial Unicode MS" w:cs="Arial Unicode MS"/>
          <w:color w:val="3399FF"/>
        </w:rPr>
        <w:t>✪</w:t>
      </w:r>
      <w:r>
        <w:rPr>
          <w:rFonts w:eastAsia="Arial Unicode MS" w:cs="Arial Unicode MS"/>
        </w:rPr>
        <w:t xml:space="preserve"> </w:t>
      </w:r>
      <w:r>
        <w:rPr>
          <w:rFonts w:ascii="Helvetica Neue" w:hAnsi="Helvetica Neue"/>
          <w:b/>
          <w:bCs/>
        </w:rPr>
        <w:t>Datenschutzerklärung Auftragnehmer:</w:t>
      </w:r>
      <w:r>
        <w:rPr>
          <w:rFonts w:eastAsia="Arial Unicode MS" w:cs="Arial Unicode MS"/>
        </w:rPr>
        <w:t>* (max. 10.000 Zeichen) - nur bei Kooperationsverträgen</w:t>
      </w:r>
    </w:p>
    <w:p w:rsidR="00D557E7" w:rsidRDefault="00435D79" w:rsidP="00774539">
      <w:pPr>
        <w:pStyle w:val="Text"/>
        <w:spacing w:line="260" w:lineRule="exact"/>
        <w:rPr>
          <w:color w:val="000000"/>
        </w:rPr>
      </w:pPr>
      <w:sdt>
        <w:sdtPr>
          <w:rPr>
            <w:color w:val="000000"/>
          </w:rPr>
          <w:id w:val="-5431836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56B2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235B01">
        <w:rPr>
          <w:color w:val="000000"/>
        </w:rPr>
        <w:t xml:space="preserve"> von meinen vorherigen Projekten übernehmen oder wie folgt:</w:t>
      </w:r>
    </w:p>
    <w:p w:rsidR="00D557E7" w:rsidRDefault="00D557E7" w:rsidP="00774539">
      <w:pPr>
        <w:pStyle w:val="Text2"/>
        <w:spacing w:line="260" w:lineRule="exact"/>
      </w:pPr>
    </w:p>
    <w:p w:rsidR="00DD6557" w:rsidRDefault="00435D79" w:rsidP="00774539">
      <w:pPr>
        <w:pStyle w:val="Text2"/>
        <w:spacing w:line="260" w:lineRule="exact"/>
      </w:pPr>
      <w:sdt>
        <w:sdtPr>
          <w:rPr>
            <w:shd w:val="clear" w:color="auto" w:fill="DDEBF7"/>
          </w:rPr>
          <w:id w:val="1439957978"/>
          <w:lock w:val="sdtLocked"/>
          <w:text w:multiLine="1"/>
        </w:sdtPr>
        <w:sdtEndPr/>
        <w:sdtContent>
          <w:r w:rsidR="00283396">
            <w:rPr>
              <w:shd w:val="clear" w:color="auto" w:fill="DDEBF7"/>
            </w:rPr>
            <w:t xml:space="preserve">Text Ihrer </w:t>
          </w:r>
          <w:r w:rsidR="00DD6557">
            <w:rPr>
              <w:shd w:val="clear" w:color="auto" w:fill="DDEBF7"/>
            </w:rPr>
            <w:t>Datenschutzerklärung</w:t>
          </w:r>
          <w:r w:rsidR="00DD6557" w:rsidRPr="008801FF">
            <w:rPr>
              <w:shd w:val="clear" w:color="auto" w:fill="DDEBF7"/>
            </w:rPr>
            <w:t xml:space="preserve"> </w:t>
          </w:r>
        </w:sdtContent>
      </w:sdt>
    </w:p>
    <w:p w:rsidR="00DD6557" w:rsidRDefault="00DD6557" w:rsidP="00774539">
      <w:pPr>
        <w:pStyle w:val="Text2"/>
        <w:spacing w:line="260" w:lineRule="exact"/>
        <w:rPr>
          <w:rFonts w:ascii="Arial Unicode MS" w:eastAsia="Arial Unicode MS" w:hAnsi="Arial Unicode MS" w:cs="Arial Unicode MS"/>
          <w:color w:val="3399FF"/>
        </w:rPr>
      </w:pPr>
    </w:p>
    <w:p w:rsidR="00D557E7" w:rsidRDefault="00235B01" w:rsidP="00774539">
      <w:pPr>
        <w:pStyle w:val="Text2"/>
        <w:spacing w:line="260" w:lineRule="exact"/>
      </w:pPr>
      <w:r w:rsidRPr="00D17B45">
        <w:rPr>
          <w:rFonts w:ascii="Arial Unicode MS" w:eastAsia="Arial Unicode MS" w:hAnsi="Arial Unicode MS" w:cs="Arial Unicode MS"/>
          <w:color w:val="3399FF"/>
        </w:rPr>
        <w:t>✪</w:t>
      </w:r>
      <w:r>
        <w:rPr>
          <w:rFonts w:eastAsia="Arial Unicode MS" w:cs="Arial Unicode MS"/>
        </w:rPr>
        <w:t xml:space="preserve"> Ihre Nachricht an uns: (optional)</w:t>
      </w:r>
    </w:p>
    <w:p w:rsidR="00D557E7" w:rsidRDefault="00435D79" w:rsidP="00774539">
      <w:pPr>
        <w:pStyle w:val="Text2"/>
        <w:spacing w:line="260" w:lineRule="exact"/>
      </w:pPr>
      <w:sdt>
        <w:sdtPr>
          <w:rPr>
            <w:shd w:val="clear" w:color="auto" w:fill="DDEBF7"/>
          </w:rPr>
          <w:id w:val="262339434"/>
          <w:lock w:val="sdtLocked"/>
          <w:text w:multiLine="1"/>
        </w:sdtPr>
        <w:sdtEndPr/>
        <w:sdtContent>
          <w:r w:rsidR="00DD6557">
            <w:rPr>
              <w:shd w:val="clear" w:color="auto" w:fill="DDEBF7"/>
            </w:rPr>
            <w:t>Nachricht</w:t>
          </w:r>
          <w:r w:rsidR="00DD6557" w:rsidRPr="008801FF">
            <w:rPr>
              <w:shd w:val="clear" w:color="auto" w:fill="DDEBF7"/>
            </w:rPr>
            <w:t xml:space="preserve"> </w:t>
          </w:r>
        </w:sdtContent>
      </w:sdt>
    </w:p>
    <w:p w:rsidR="00D17B45" w:rsidRDefault="00D17B45" w:rsidP="00774539">
      <w:pPr>
        <w:pStyle w:val="Text2"/>
        <w:spacing w:line="260" w:lineRule="exact"/>
        <w:rPr>
          <w:rFonts w:eastAsia="Arial Unicode MS" w:cs="Arial Unicode MS"/>
        </w:rPr>
      </w:pPr>
    </w:p>
    <w:p w:rsidR="00D557E7" w:rsidRPr="00DD6557" w:rsidRDefault="00235B01" w:rsidP="00774539">
      <w:pPr>
        <w:pStyle w:val="Text2"/>
        <w:spacing w:line="260" w:lineRule="exact"/>
        <w:rPr>
          <w:rFonts w:eastAsia="Arial Unicode MS" w:cs="Arial Unicode MS"/>
          <w:b/>
        </w:rPr>
      </w:pPr>
      <w:r w:rsidRPr="00DD6557">
        <w:rPr>
          <w:rFonts w:eastAsia="Arial Unicode MS" w:cs="Arial Unicode MS"/>
          <w:b/>
        </w:rPr>
        <w:t>Ich m</w:t>
      </w:r>
      <w:r w:rsidRPr="00DD6557">
        <w:rPr>
          <w:rFonts w:eastAsia="Arial Unicode MS" w:cs="Arial Unicode MS"/>
          <w:b/>
          <w:lang w:val="sv-SE"/>
        </w:rPr>
        <w:t>ö</w:t>
      </w:r>
      <w:r w:rsidRPr="00DD6557">
        <w:rPr>
          <w:rFonts w:eastAsia="Arial Unicode MS" w:cs="Arial Unicode MS"/>
          <w:b/>
        </w:rPr>
        <w:t xml:space="preserve">chte dieses Beratungsprojekt auf der CONSULTING </w:t>
      </w:r>
      <w:r w:rsidRPr="00DD6557">
        <w:rPr>
          <w:rFonts w:ascii="Arial Unicode MS" w:eastAsia="Arial Unicode MS" w:hAnsi="Arial Unicode MS" w:cs="Arial Unicode MS"/>
          <w:b/>
        </w:rPr>
        <w:t>✪</w:t>
      </w:r>
      <w:r w:rsidR="00283396">
        <w:rPr>
          <w:rFonts w:eastAsia="Arial Unicode MS" w:cs="Arial Unicode MS"/>
          <w:b/>
        </w:rPr>
        <w:t xml:space="preserve"> PLATTFORM einstellen!</w:t>
      </w:r>
    </w:p>
    <w:p w:rsidR="00D17B45" w:rsidRDefault="00D17B45" w:rsidP="00774539">
      <w:pPr>
        <w:pStyle w:val="Text2"/>
        <w:spacing w:line="260" w:lineRule="exact"/>
      </w:pPr>
    </w:p>
    <w:p w:rsidR="00D557E7" w:rsidRDefault="00235B01" w:rsidP="00774539">
      <w:pPr>
        <w:pStyle w:val="Text2"/>
        <w:spacing w:line="260" w:lineRule="exact"/>
      </w:pPr>
      <w:r>
        <w:rPr>
          <w:rFonts w:eastAsia="Arial Unicode MS" w:cs="Arial Unicode MS"/>
        </w:rPr>
        <w:t>Die Umsetzung kann bis zu 24 Stunden dauern, da alle neuen und geänderten Projekte vor der Freischaltung durch uns manuell geprüft werden. M</w:t>
      </w:r>
      <w:r>
        <w:rPr>
          <w:rFonts w:eastAsia="Arial Unicode MS" w:cs="Arial Unicode MS"/>
          <w:lang w:val="sv-SE"/>
        </w:rPr>
        <w:t>ö</w:t>
      </w:r>
      <w:r>
        <w:rPr>
          <w:rFonts w:eastAsia="Arial Unicode MS" w:cs="Arial Unicode MS"/>
        </w:rPr>
        <w:t>gliche Rückfragen verz</w:t>
      </w:r>
      <w:r>
        <w:rPr>
          <w:rFonts w:eastAsia="Arial Unicode MS" w:cs="Arial Unicode MS"/>
          <w:lang w:val="sv-SE"/>
        </w:rPr>
        <w:t>ö</w:t>
      </w:r>
      <w:r>
        <w:rPr>
          <w:rFonts w:eastAsia="Arial Unicode MS" w:cs="Arial Unicode MS"/>
        </w:rPr>
        <w:t>gern diesen Prozess unter Umständen.</w:t>
      </w:r>
    </w:p>
    <w:p w:rsidR="00D557E7" w:rsidRDefault="00235B01" w:rsidP="00774539">
      <w:pPr>
        <w:pStyle w:val="Text2"/>
        <w:spacing w:line="260" w:lineRule="exact"/>
      </w:pPr>
      <w:r>
        <w:rPr>
          <w:rFonts w:eastAsia="Arial Unicode MS" w:cs="Arial Unicode MS"/>
        </w:rPr>
        <w:t>Senden Sie uns diese</w:t>
      </w:r>
      <w:r w:rsidR="00D17B45">
        <w:rPr>
          <w:rFonts w:eastAsia="Arial Unicode MS" w:cs="Arial Unicode MS"/>
        </w:rPr>
        <w:t>s</w:t>
      </w:r>
      <w:r>
        <w:rPr>
          <w:rFonts w:eastAsia="Arial Unicode MS" w:cs="Arial Unicode MS"/>
        </w:rPr>
        <w:t xml:space="preserve"> WORD-Dokument als Anhang per</w:t>
      </w:r>
      <w:r w:rsidRPr="00534932">
        <w:rPr>
          <w:rFonts w:eastAsia="Arial Unicode MS" w:cs="Arial Unicode MS"/>
        </w:rPr>
        <w:t xml:space="preserve"> Email</w:t>
      </w:r>
      <w:r>
        <w:rPr>
          <w:rFonts w:eastAsia="Arial Unicode MS" w:cs="Arial Unicode MS"/>
        </w:rPr>
        <w:t xml:space="preserve"> an: contact@cupertino-consulting.com </w:t>
      </w:r>
    </w:p>
    <w:p w:rsidR="00FD3BE9" w:rsidRDefault="00435D79" w:rsidP="00774539">
      <w:pPr>
        <w:pStyle w:val="Text2"/>
        <w:spacing w:line="260" w:lineRule="exact"/>
        <w:rPr>
          <w:rFonts w:eastAsia="Arial Unicode MS" w:cs="Arial Unicode MS"/>
        </w:rPr>
      </w:pPr>
      <w:sdt>
        <w:sdtPr>
          <w:rPr>
            <w:rFonts w:eastAsia="Arial Unicode MS" w:cs="Arial Unicode MS"/>
          </w:rPr>
          <w:id w:val="1180233487"/>
          <w:lock w:val="sd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656B2">
            <w:rPr>
              <w:rFonts w:ascii="MS Gothic" w:eastAsia="MS Gothic" w:hAnsi="MS Gothic" w:cs="Arial Unicode MS" w:hint="eastAsia"/>
            </w:rPr>
            <w:t>☒</w:t>
          </w:r>
        </w:sdtContent>
      </w:sdt>
      <w:r w:rsidR="00235B01">
        <w:rPr>
          <w:rFonts w:eastAsia="Arial Unicode MS" w:cs="Arial Unicode MS"/>
        </w:rPr>
        <w:t xml:space="preserve"> Ich möchte mich für den Newsletter eintragen!</w:t>
      </w:r>
    </w:p>
    <w:p w:rsidR="00FD3BE9" w:rsidRDefault="00FD3BE9" w:rsidP="00774539">
      <w:pPr>
        <w:pStyle w:val="Text2"/>
        <w:spacing w:line="260" w:lineRule="exact"/>
        <w:rPr>
          <w:rFonts w:eastAsia="Arial Unicode MS" w:cs="Arial Unicode MS"/>
        </w:rPr>
      </w:pPr>
    </w:p>
    <w:p w:rsidR="00486AD9" w:rsidRPr="00FD3BE9" w:rsidRDefault="00486AD9" w:rsidP="00486AD9">
      <w:pPr>
        <w:pStyle w:val="Text2"/>
        <w:spacing w:line="260" w:lineRule="exact"/>
        <w:rPr>
          <w:rFonts w:eastAsia="Arial Unicode MS" w:cs="Arial Unicode MS"/>
          <w:b/>
        </w:rPr>
      </w:pPr>
      <w:r w:rsidRPr="00FD3BE9">
        <w:rPr>
          <w:rFonts w:eastAsia="Arial Unicode MS" w:cs="Arial Unicode MS"/>
          <w:b/>
        </w:rPr>
        <w:t>Cupertino Consulting GmbH</w:t>
      </w:r>
    </w:p>
    <w:p w:rsidR="00486AD9" w:rsidRDefault="00486AD9" w:rsidP="00486AD9">
      <w:pPr>
        <w:pStyle w:val="Text2"/>
        <w:spacing w:line="260" w:lineRule="exact"/>
      </w:pPr>
      <w:r>
        <w:t xml:space="preserve">Post: </w:t>
      </w:r>
      <w:r w:rsidRPr="00FD3BE9">
        <w:t>Gartenstraße 5</w:t>
      </w:r>
      <w:r>
        <w:t xml:space="preserve">, </w:t>
      </w:r>
      <w:r>
        <w:rPr>
          <w:rFonts w:eastAsia="Arial Unicode MS" w:cs="Arial Unicode MS"/>
        </w:rPr>
        <w:t>85293 Reichertshausen</w:t>
      </w:r>
    </w:p>
    <w:p w:rsidR="00486AD9" w:rsidRDefault="00486AD9" w:rsidP="00486AD9">
      <w:pPr>
        <w:pStyle w:val="Text2"/>
        <w:spacing w:line="260" w:lineRule="exact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Email: </w:t>
      </w:r>
      <w:hyperlink r:id="rId13" w:history="1">
        <w:r w:rsidR="009B2DDF" w:rsidRPr="00851BED">
          <w:rPr>
            <w:rStyle w:val="Hyperlink"/>
            <w:rFonts w:eastAsia="Arial Unicode MS" w:cs="Arial Unicode MS"/>
          </w:rPr>
          <w:t>contact@cupertino-consulting.com</w:t>
        </w:r>
      </w:hyperlink>
    </w:p>
    <w:p w:rsidR="009B2DDF" w:rsidRPr="00435D79" w:rsidRDefault="00435D79" w:rsidP="00486AD9">
      <w:pPr>
        <w:pStyle w:val="Text2"/>
        <w:spacing w:line="260" w:lineRule="exact"/>
        <w:rPr>
          <w:rFonts w:eastAsia="Arial Unicode MS" w:cs="Arial Unicode MS"/>
        </w:rPr>
      </w:pPr>
      <w:r>
        <w:rPr>
          <w:rFonts w:eastAsia="Arial Unicode MS" w:cs="Arial Unicode MS"/>
        </w:rPr>
        <w:t>Te</w:t>
      </w:r>
      <w:r>
        <w:rPr>
          <w:rFonts w:eastAsia="Arial Unicode MS" w:cs="Arial Unicode MS"/>
        </w:rPr>
        <w:t>l: +49 (0)89 96228386</w:t>
      </w:r>
      <w:bookmarkStart w:id="2" w:name="_GoBack"/>
      <w:bookmarkEnd w:id="2"/>
    </w:p>
    <w:p w:rsidR="00486AD9" w:rsidRPr="00486AD9" w:rsidRDefault="00435D79" w:rsidP="00486AD9">
      <w:pPr>
        <w:pStyle w:val="Text2"/>
        <w:spacing w:line="260" w:lineRule="exact"/>
        <w:rPr>
          <w:rFonts w:eastAsia="Arial Unicode MS" w:cs="Arial Unicode MS"/>
        </w:rPr>
      </w:pPr>
      <w:r>
        <w:rPr>
          <w:noProof/>
        </w:rPr>
        <w:drawing>
          <wp:anchor distT="0" distB="0" distL="114300" distR="114300" simplePos="0" relativeHeight="251908096" behindDoc="0" locked="0" layoutInCell="1" allowOverlap="1" wp14:anchorId="1301F5BC" wp14:editId="4D3CEB5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4000" cy="594000"/>
            <wp:effectExtent l="0" t="0" r="0" b="0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7E7" w:rsidRPr="00486AD9" w:rsidRDefault="00283396" w:rsidP="00283396">
      <w:pPr>
        <w:pStyle w:val="Text2"/>
        <w:spacing w:line="260" w:lineRule="exact"/>
        <w:rPr>
          <w:rFonts w:eastAsia="Arial Unicode MS" w:cs="Arial Unicode MS"/>
        </w:rPr>
      </w:pPr>
      <w:r w:rsidRPr="0087584F">
        <w:rPr>
          <w:b/>
          <w:sz w:val="24"/>
          <w:szCs w:val="24"/>
          <w:u w:val="single"/>
        </w:rPr>
        <w:lastRenderedPageBreak/>
        <w:t>ANHANG 1 – MUSTERANSICHT EINES PROJEKTES</w:t>
      </w:r>
    </w:p>
    <w:p w:rsidR="000F39A2" w:rsidRDefault="000F39A2" w:rsidP="00283396">
      <w:pPr>
        <w:pStyle w:val="Text2"/>
        <w:spacing w:line="260" w:lineRule="exact"/>
        <w:rPr>
          <w:rStyle w:val="Hyperlink"/>
          <w:rFonts w:ascii="Helvetica Neue" w:eastAsia="Helvetica Neue" w:hAnsi="Helvetica Neue" w:cs="Helvetica Neue"/>
          <w:bCs/>
          <w:sz w:val="24"/>
          <w:szCs w:val="24"/>
        </w:rPr>
      </w:pPr>
      <w:r w:rsidRPr="007210CC">
        <w:rPr>
          <w:sz w:val="24"/>
          <w:szCs w:val="24"/>
        </w:rPr>
        <w:t xml:space="preserve">Original im Internet unter: </w:t>
      </w:r>
      <w:hyperlink r:id="rId15" w:history="1">
        <w:r w:rsidR="007210CC" w:rsidRPr="00851BED">
          <w:rPr>
            <w:rStyle w:val="Hyperlink"/>
            <w:rFonts w:ascii="Helvetica Neue" w:eastAsia="Helvetica Neue" w:hAnsi="Helvetica Neue" w:cs="Helvetica Neue"/>
            <w:bCs/>
            <w:sz w:val="24"/>
            <w:szCs w:val="24"/>
          </w:rPr>
          <w:t>https://cupertino-consulting.com/produkt/masterplan</w:t>
        </w:r>
      </w:hyperlink>
    </w:p>
    <w:p w:rsidR="007210CC" w:rsidRPr="007210CC" w:rsidRDefault="007210CC" w:rsidP="00283396">
      <w:pPr>
        <w:pStyle w:val="Text2"/>
        <w:spacing w:line="260" w:lineRule="exact"/>
        <w:rPr>
          <w:sz w:val="24"/>
          <w:szCs w:val="24"/>
          <w:u w:val="single"/>
        </w:rPr>
      </w:pPr>
    </w:p>
    <w:p w:rsidR="00283396" w:rsidRPr="00283396" w:rsidRDefault="00CA275E" w:rsidP="00283396">
      <w:pPr>
        <w:pStyle w:val="Text2"/>
        <w:spacing w:line="260" w:lineRule="exact"/>
        <w:rPr>
          <w:rFonts w:ascii="Helvetica Neue" w:eastAsia="Helvetica Neue" w:hAnsi="Helvetica Neue" w:cs="Helvetica Neue"/>
          <w:b/>
          <w:bCs/>
          <w:sz w:val="24"/>
          <w:szCs w:val="24"/>
        </w:rPr>
      </w:pPr>
      <w:r w:rsidRPr="00283396">
        <w:rPr>
          <w:b/>
          <w:noProof/>
          <w:sz w:val="24"/>
          <w:szCs w:val="24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065200" cy="6163200"/>
            <wp:effectExtent l="0" t="0" r="254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200" cy="61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396" w:rsidRDefault="00283396" w:rsidP="00283396">
      <w:pPr>
        <w:pStyle w:val="Text2"/>
      </w:pPr>
      <w:r>
        <w:br w:type="page"/>
      </w:r>
    </w:p>
    <w:p w:rsidR="005753B4" w:rsidRDefault="005753B4" w:rsidP="00CA2350">
      <w:pPr>
        <w:pStyle w:val="Text2"/>
        <w:spacing w:line="260" w:lineRule="exact"/>
      </w:pPr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982400" cy="8110800"/>
            <wp:effectExtent l="0" t="0" r="8890" b="508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400" cy="81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DDA" w:rsidRDefault="00FC3DDA" w:rsidP="00DD6557">
      <w:pPr>
        <w:pStyle w:val="Text2"/>
        <w:spacing w:line="260" w:lineRule="exact"/>
        <w:rPr>
          <w:b/>
          <w:sz w:val="24"/>
          <w:szCs w:val="24"/>
          <w:u w:val="single"/>
        </w:rPr>
      </w:pPr>
      <w:r w:rsidRPr="00FC3DDA">
        <w:rPr>
          <w:b/>
          <w:sz w:val="24"/>
          <w:szCs w:val="24"/>
          <w:u w:val="single"/>
        </w:rPr>
        <w:lastRenderedPageBreak/>
        <w:t>ANHANG 2 – BEISPIEL-FARBEN FÜR IHR PROJEKT</w:t>
      </w:r>
    </w:p>
    <w:p w:rsidR="007210CC" w:rsidRDefault="007210CC" w:rsidP="00DD6557">
      <w:pPr>
        <w:pStyle w:val="Text2"/>
        <w:spacing w:line="260" w:lineRule="exact"/>
        <w:rPr>
          <w:b/>
          <w:sz w:val="24"/>
          <w:szCs w:val="24"/>
          <w:u w:val="single"/>
        </w:rPr>
      </w:pPr>
    </w:p>
    <w:p w:rsidR="00B06E7D" w:rsidRDefault="00FC3DDA" w:rsidP="00DD6557">
      <w:pPr>
        <w:pStyle w:val="Text2"/>
        <w:spacing w:line="260" w:lineRule="exact"/>
        <w:rPr>
          <w:b/>
          <w:sz w:val="24"/>
          <w:szCs w:val="24"/>
          <w:u w:val="single"/>
        </w:rPr>
      </w:pPr>
      <w:r w:rsidRPr="0087584F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904000" behindDoc="0" locked="0" layoutInCell="1" allowOverlap="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112000" cy="6883200"/>
            <wp:effectExtent l="0" t="0" r="0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rb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68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989" w:rsidRPr="0087584F" w:rsidRDefault="00026989" w:rsidP="00DD6557">
      <w:pPr>
        <w:pStyle w:val="Text2"/>
        <w:spacing w:line="260" w:lineRule="exact"/>
        <w:rPr>
          <w:b/>
          <w:sz w:val="24"/>
          <w:szCs w:val="24"/>
          <w:u w:val="single"/>
        </w:rPr>
      </w:pPr>
    </w:p>
    <w:sectPr w:rsidR="00026989" w:rsidRPr="0087584F" w:rsidSect="007B5B4B">
      <w:headerReference w:type="default" r:id="rId19"/>
      <w:footerReference w:type="default" r:id="rId20"/>
      <w:pgSz w:w="11900" w:h="16840"/>
      <w:pgMar w:top="2268" w:right="1268" w:bottom="1797" w:left="1134" w:header="567" w:footer="10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33C" w:rsidRDefault="004C333C">
      <w:r>
        <w:separator/>
      </w:r>
    </w:p>
  </w:endnote>
  <w:endnote w:type="continuationSeparator" w:id="0">
    <w:p w:rsidR="004C333C" w:rsidRDefault="004C3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Helvetica Neue Medium">
    <w:altName w:val="Arial"/>
    <w:charset w:val="4D"/>
    <w:family w:val="swiss"/>
    <w:pitch w:val="variable"/>
    <w:sig w:usb0="00000001" w:usb1="5000205B" w:usb2="00000002" w:usb3="00000000" w:csb0="0000009B" w:csb1="00000000"/>
  </w:font>
  <w:font w:name="Helvetica Neue UltraLight">
    <w:altName w:val="Franklin Gothic Medium Cond"/>
    <w:charset w:val="00"/>
    <w:family w:val="auto"/>
    <w:pitch w:val="variable"/>
    <w:sig w:usb0="00000003" w:usb1="5000205B" w:usb2="00000002" w:usb3="00000000" w:csb0="00000001" w:csb1="00000000"/>
  </w:font>
  <w:font w:name="Helvetica Neue Light">
    <w:altName w:val="Corbel"/>
    <w:charset w:val="00"/>
    <w:family w:val="auto"/>
    <w:pitch w:val="variable"/>
    <w:sig w:usb0="00000001" w:usb1="5000205B" w:usb2="00000002" w:usb3="00000000" w:csb0="000000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7E7" w:rsidRDefault="00235B01">
    <w:pPr>
      <w:pStyle w:val="Kopf-undFuzeilen"/>
      <w:tabs>
        <w:tab w:val="clear" w:pos="9020"/>
        <w:tab w:val="center" w:pos="4750"/>
        <w:tab w:val="right" w:pos="9500"/>
      </w:tabs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435D79">
      <w:rPr>
        <w:noProof/>
      </w:rPr>
      <w:t>9</w:t>
    </w:r>
    <w:r>
      <w:fldChar w:fldCharType="end"/>
    </w:r>
    <w:r>
      <w:t xml:space="preserve"> von </w:t>
    </w:r>
    <w:r w:rsidR="003369C8">
      <w:rPr>
        <w:noProof/>
      </w:rPr>
      <w:fldChar w:fldCharType="begin"/>
    </w:r>
    <w:r w:rsidR="003369C8">
      <w:rPr>
        <w:noProof/>
      </w:rPr>
      <w:instrText xml:space="preserve"> NUMPAGES </w:instrText>
    </w:r>
    <w:r w:rsidR="003369C8">
      <w:rPr>
        <w:noProof/>
      </w:rPr>
      <w:fldChar w:fldCharType="separate"/>
    </w:r>
    <w:r w:rsidR="00435D79">
      <w:rPr>
        <w:noProof/>
      </w:rPr>
      <w:t>11</w:t>
    </w:r>
    <w:r w:rsidR="003369C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33C" w:rsidRDefault="004C333C">
      <w:r>
        <w:separator/>
      </w:r>
    </w:p>
  </w:footnote>
  <w:footnote w:type="continuationSeparator" w:id="0">
    <w:p w:rsidR="004C333C" w:rsidRDefault="004C33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7E7" w:rsidRDefault="00235B01">
    <w:r>
      <w:rPr>
        <w:noProof/>
        <w:lang w:val="de-DE" w:eastAsia="de-DE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9492011" wp14:editId="455FFAED">
              <wp:simplePos x="0" y="0"/>
              <wp:positionH relativeFrom="page">
                <wp:posOffset>762000</wp:posOffset>
              </wp:positionH>
              <wp:positionV relativeFrom="page">
                <wp:posOffset>723881</wp:posOffset>
              </wp:positionV>
              <wp:extent cx="6029665" cy="19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29665" cy="19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3399FF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33596AB" id="officeArt object" o:spid="_x0000_s1026" style="position:absolute;flip:y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pt,57pt" to="534.8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" strokecolor="#39f" strokeweight="1pt">
              <v:stroke miterlimit="4" joinstyle="miter"/>
              <w10:wrap anchorx="page" anchory="page"/>
            </v:lin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0E2A2C45" wp14:editId="02F10233">
              <wp:simplePos x="0" y="0"/>
              <wp:positionH relativeFrom="page">
                <wp:posOffset>762000</wp:posOffset>
              </wp:positionH>
              <wp:positionV relativeFrom="page">
                <wp:posOffset>9804400</wp:posOffset>
              </wp:positionV>
              <wp:extent cx="6030791" cy="3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0791" cy="3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3DACFF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AB6ED13" id="officeArt object" o:spid="_x0000_s1026" style="position:absolute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pt,772pt" to="534.8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" strokecolor="#3dacff" strokeweight="1pt">
              <v:stroke miterlimit="4"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84pt;height:90pt;visibility:visible" o:bullet="t">
        <v:imagedata r:id="rId1" o:title="hardcover_bullet_gray"/>
      </v:shape>
    </w:pict>
  </w:numPicBullet>
  <w:abstractNum w:abstractNumId="0" w15:restartNumberingAfterBreak="0">
    <w:nsid w:val="05A06AD2"/>
    <w:multiLevelType w:val="hybridMultilevel"/>
    <w:tmpl w:val="4C90C2D6"/>
    <w:numStyleLink w:val="Nummeriert"/>
  </w:abstractNum>
  <w:abstractNum w:abstractNumId="1" w15:restartNumberingAfterBreak="0">
    <w:nsid w:val="0E4E7CC6"/>
    <w:multiLevelType w:val="hybridMultilevel"/>
    <w:tmpl w:val="0F28BE84"/>
    <w:numStyleLink w:val="Punkt"/>
  </w:abstractNum>
  <w:abstractNum w:abstractNumId="2" w15:restartNumberingAfterBreak="0">
    <w:nsid w:val="1A487D59"/>
    <w:multiLevelType w:val="hybridMultilevel"/>
    <w:tmpl w:val="4C90C2D6"/>
    <w:styleLink w:val="Nummeriert"/>
    <w:lvl w:ilvl="0" w:tplc="1D86E8F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50C881C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AC8B61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EE45484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D9A964C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6CC27A4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A462EE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2CA12F2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10EE23C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C00711C"/>
    <w:multiLevelType w:val="hybridMultilevel"/>
    <w:tmpl w:val="2CF061BA"/>
    <w:styleLink w:val="Bild"/>
    <w:lvl w:ilvl="0" w:tplc="A494659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68B2FA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D965F6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260591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9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0AD3B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EF618C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1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60A11E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7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2966B2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2E0057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9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37F90BB1"/>
    <w:multiLevelType w:val="hybridMultilevel"/>
    <w:tmpl w:val="6CAA4220"/>
    <w:lvl w:ilvl="0" w:tplc="183C14A8">
      <w:start w:val="1"/>
      <w:numFmt w:val="bullet"/>
      <w:lvlText w:val="-"/>
      <w:lvlJc w:val="left"/>
      <w:pPr>
        <w:ind w:left="153" w:hanging="1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17"/>
        <w:szCs w:val="17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3B6FB10">
      <w:start w:val="1"/>
      <w:numFmt w:val="bullet"/>
      <w:lvlText w:val="-"/>
      <w:lvlJc w:val="left"/>
      <w:pPr>
        <w:ind w:left="393" w:hanging="1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17"/>
        <w:szCs w:val="17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56105E">
      <w:start w:val="1"/>
      <w:numFmt w:val="bullet"/>
      <w:lvlText w:val="-"/>
      <w:lvlJc w:val="left"/>
      <w:pPr>
        <w:ind w:left="633" w:hanging="1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17"/>
        <w:szCs w:val="17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BAE4A08">
      <w:start w:val="1"/>
      <w:numFmt w:val="bullet"/>
      <w:lvlText w:val="-"/>
      <w:lvlJc w:val="left"/>
      <w:pPr>
        <w:ind w:left="873" w:hanging="1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17"/>
        <w:szCs w:val="17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D947660">
      <w:start w:val="1"/>
      <w:numFmt w:val="bullet"/>
      <w:lvlText w:val="-"/>
      <w:lvlJc w:val="left"/>
      <w:pPr>
        <w:ind w:left="1113" w:hanging="1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17"/>
        <w:szCs w:val="17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5344174">
      <w:start w:val="1"/>
      <w:numFmt w:val="bullet"/>
      <w:lvlText w:val="-"/>
      <w:lvlJc w:val="left"/>
      <w:pPr>
        <w:ind w:left="1353" w:hanging="1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17"/>
        <w:szCs w:val="17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DA05EFC">
      <w:start w:val="1"/>
      <w:numFmt w:val="bullet"/>
      <w:lvlText w:val="-"/>
      <w:lvlJc w:val="left"/>
      <w:pPr>
        <w:ind w:left="1593" w:hanging="1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17"/>
        <w:szCs w:val="17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1F47840">
      <w:start w:val="1"/>
      <w:numFmt w:val="bullet"/>
      <w:lvlText w:val="-"/>
      <w:lvlJc w:val="left"/>
      <w:pPr>
        <w:ind w:left="1833" w:hanging="1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17"/>
        <w:szCs w:val="17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C6AC28">
      <w:start w:val="1"/>
      <w:numFmt w:val="bullet"/>
      <w:lvlText w:val="-"/>
      <w:lvlJc w:val="left"/>
      <w:pPr>
        <w:ind w:left="2073" w:hanging="1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17"/>
        <w:szCs w:val="17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E683226"/>
    <w:multiLevelType w:val="hybridMultilevel"/>
    <w:tmpl w:val="0F28BE84"/>
    <w:styleLink w:val="Punkt"/>
    <w:lvl w:ilvl="0" w:tplc="89503F1C">
      <w:start w:val="1"/>
      <w:numFmt w:val="bullet"/>
      <w:lvlText w:val="•"/>
      <w:lvlJc w:val="left"/>
      <w:pPr>
        <w:ind w:left="216" w:hanging="216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EDE516E">
      <w:start w:val="1"/>
      <w:numFmt w:val="bullet"/>
      <w:lvlText w:val="•"/>
      <w:lvlJc w:val="left"/>
      <w:pPr>
        <w:ind w:left="440" w:hanging="220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FDA8228">
      <w:start w:val="1"/>
      <w:numFmt w:val="bullet"/>
      <w:lvlText w:val="•"/>
      <w:lvlJc w:val="left"/>
      <w:pPr>
        <w:ind w:left="660" w:hanging="220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C207CE0">
      <w:start w:val="1"/>
      <w:numFmt w:val="bullet"/>
      <w:lvlText w:val="•"/>
      <w:lvlJc w:val="left"/>
      <w:pPr>
        <w:ind w:left="880" w:hanging="220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8BE6126">
      <w:start w:val="1"/>
      <w:numFmt w:val="bullet"/>
      <w:lvlText w:val="•"/>
      <w:lvlJc w:val="left"/>
      <w:pPr>
        <w:ind w:left="1100" w:hanging="220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D88E298">
      <w:start w:val="1"/>
      <w:numFmt w:val="bullet"/>
      <w:lvlText w:val="•"/>
      <w:lvlJc w:val="left"/>
      <w:pPr>
        <w:ind w:left="1320" w:hanging="220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EE1542">
      <w:start w:val="1"/>
      <w:numFmt w:val="bullet"/>
      <w:lvlText w:val="•"/>
      <w:lvlJc w:val="left"/>
      <w:pPr>
        <w:ind w:left="1540" w:hanging="220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DD8E070">
      <w:start w:val="1"/>
      <w:numFmt w:val="bullet"/>
      <w:lvlText w:val="•"/>
      <w:lvlJc w:val="left"/>
      <w:pPr>
        <w:ind w:left="1760" w:hanging="220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DF6AB9A">
      <w:start w:val="1"/>
      <w:numFmt w:val="bullet"/>
      <w:lvlText w:val="•"/>
      <w:lvlJc w:val="left"/>
      <w:pPr>
        <w:ind w:left="1980" w:hanging="220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55A26ACD"/>
    <w:multiLevelType w:val="hybridMultilevel"/>
    <w:tmpl w:val="ADC27ABE"/>
    <w:numStyleLink w:val="ImportierterStil1"/>
  </w:abstractNum>
  <w:abstractNum w:abstractNumId="7" w15:restartNumberingAfterBreak="0">
    <w:nsid w:val="5AA827F7"/>
    <w:multiLevelType w:val="hybridMultilevel"/>
    <w:tmpl w:val="C32A9B90"/>
    <w:styleLink w:val="Alphabetisch"/>
    <w:lvl w:ilvl="0" w:tplc="48544E6E">
      <w:start w:val="1"/>
      <w:numFmt w:val="upp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E03AB2">
      <w:start w:val="1"/>
      <w:numFmt w:val="upp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DEB6E4">
      <w:start w:val="1"/>
      <w:numFmt w:val="upperLetter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041ABE">
      <w:start w:val="1"/>
      <w:numFmt w:val="upperLetter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15E430C">
      <w:start w:val="1"/>
      <w:numFmt w:val="upperLetter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274AD50">
      <w:start w:val="1"/>
      <w:numFmt w:val="upperLetter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90FBA8">
      <w:start w:val="1"/>
      <w:numFmt w:val="upperLetter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0D62326">
      <w:start w:val="1"/>
      <w:numFmt w:val="upperLetter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B5EDA62">
      <w:start w:val="1"/>
      <w:numFmt w:val="upperLetter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5DDC0F5F"/>
    <w:multiLevelType w:val="hybridMultilevel"/>
    <w:tmpl w:val="ADC27ABE"/>
    <w:styleLink w:val="ImportierterStil1"/>
    <w:lvl w:ilvl="0" w:tplc="479C9AB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63C46A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C10A78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D6316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91A1EB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CD0F7A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C60338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26DD62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9E45C8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67951228"/>
    <w:multiLevelType w:val="hybridMultilevel"/>
    <w:tmpl w:val="C32A9B90"/>
    <w:numStyleLink w:val="Alphabetisch"/>
  </w:abstractNum>
  <w:abstractNum w:abstractNumId="10" w15:restartNumberingAfterBreak="0">
    <w:nsid w:val="726D0822"/>
    <w:multiLevelType w:val="hybridMultilevel"/>
    <w:tmpl w:val="57C69A56"/>
    <w:lvl w:ilvl="0" w:tplc="4522BDC2">
      <w:start w:val="1"/>
      <w:numFmt w:val="bullet"/>
      <w:lvlText w:val="•"/>
      <w:lvlJc w:val="left"/>
      <w:pPr>
        <w:tabs>
          <w:tab w:val="right" w:pos="8928"/>
        </w:tabs>
        <w:ind w:left="173" w:hanging="173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8CAA87C">
      <w:start w:val="1"/>
      <w:numFmt w:val="bullet"/>
      <w:lvlText w:val="•"/>
      <w:lvlJc w:val="left"/>
      <w:pPr>
        <w:tabs>
          <w:tab w:val="right" w:pos="8928"/>
        </w:tabs>
        <w:ind w:left="396" w:hanging="176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E0EEEA">
      <w:start w:val="1"/>
      <w:numFmt w:val="bullet"/>
      <w:lvlText w:val="•"/>
      <w:lvlJc w:val="left"/>
      <w:pPr>
        <w:tabs>
          <w:tab w:val="right" w:pos="8928"/>
        </w:tabs>
        <w:ind w:left="616" w:hanging="176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960A492">
      <w:start w:val="1"/>
      <w:numFmt w:val="bullet"/>
      <w:lvlText w:val="•"/>
      <w:lvlJc w:val="left"/>
      <w:pPr>
        <w:tabs>
          <w:tab w:val="right" w:pos="8928"/>
        </w:tabs>
        <w:ind w:left="836" w:hanging="176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AE82E8">
      <w:start w:val="1"/>
      <w:numFmt w:val="bullet"/>
      <w:lvlText w:val="•"/>
      <w:lvlJc w:val="left"/>
      <w:pPr>
        <w:tabs>
          <w:tab w:val="right" w:pos="8928"/>
        </w:tabs>
        <w:ind w:left="1056" w:hanging="176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3E85BE">
      <w:start w:val="1"/>
      <w:numFmt w:val="bullet"/>
      <w:lvlText w:val="•"/>
      <w:lvlJc w:val="left"/>
      <w:pPr>
        <w:tabs>
          <w:tab w:val="right" w:pos="8928"/>
        </w:tabs>
        <w:ind w:left="1276" w:hanging="176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CB0F5DA">
      <w:start w:val="1"/>
      <w:numFmt w:val="bullet"/>
      <w:lvlText w:val="•"/>
      <w:lvlJc w:val="left"/>
      <w:pPr>
        <w:tabs>
          <w:tab w:val="right" w:pos="8928"/>
        </w:tabs>
        <w:ind w:left="1496" w:hanging="176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5762A70">
      <w:start w:val="1"/>
      <w:numFmt w:val="bullet"/>
      <w:lvlText w:val="•"/>
      <w:lvlJc w:val="left"/>
      <w:pPr>
        <w:tabs>
          <w:tab w:val="right" w:pos="8928"/>
        </w:tabs>
        <w:ind w:left="1716" w:hanging="176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2A6C4C">
      <w:start w:val="1"/>
      <w:numFmt w:val="bullet"/>
      <w:lvlText w:val="•"/>
      <w:lvlJc w:val="left"/>
      <w:pPr>
        <w:tabs>
          <w:tab w:val="right" w:pos="8928"/>
        </w:tabs>
        <w:ind w:left="1936" w:hanging="176"/>
      </w:pPr>
      <w:rPr>
        <w:rFonts w:hAnsi="Arial Unicode MS"/>
        <w:caps w:val="0"/>
        <w:smallCaps w:val="0"/>
        <w:strike w:val="0"/>
        <w:dstrike w:val="0"/>
        <w:color w:val="7F8685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729B67CC"/>
    <w:multiLevelType w:val="hybridMultilevel"/>
    <w:tmpl w:val="2CF061BA"/>
    <w:numStyleLink w:val="Bild"/>
  </w:abstractNum>
  <w:num w:numId="1">
    <w:abstractNumId w:val="10"/>
  </w:num>
  <w:num w:numId="2">
    <w:abstractNumId w:val="5"/>
  </w:num>
  <w:num w:numId="3">
    <w:abstractNumId w:val="1"/>
  </w:num>
  <w:num w:numId="4">
    <w:abstractNumId w:val="7"/>
  </w:num>
  <w:num w:numId="5">
    <w:abstractNumId w:val="9"/>
  </w:num>
  <w:num w:numId="6">
    <w:abstractNumId w:val="1"/>
    <w:lvlOverride w:ilvl="0">
      <w:lvl w:ilvl="0" w:tplc="30185536">
        <w:start w:val="1"/>
        <w:numFmt w:val="bullet"/>
        <w:lvlText w:val="•"/>
        <w:lvlJc w:val="left"/>
        <w:pPr>
          <w:ind w:left="238" w:hanging="23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E8A52BE">
        <w:start w:val="1"/>
        <w:numFmt w:val="bullet"/>
        <w:lvlText w:val="•"/>
        <w:lvlJc w:val="left"/>
        <w:pPr>
          <w:ind w:left="462" w:hanging="24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2A2F776">
        <w:start w:val="1"/>
        <w:numFmt w:val="bullet"/>
        <w:lvlText w:val="•"/>
        <w:lvlJc w:val="left"/>
        <w:pPr>
          <w:ind w:left="682" w:hanging="24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2F0992A">
        <w:start w:val="1"/>
        <w:numFmt w:val="bullet"/>
        <w:lvlText w:val="•"/>
        <w:lvlJc w:val="left"/>
        <w:pPr>
          <w:ind w:left="902" w:hanging="24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FE056CA">
        <w:start w:val="1"/>
        <w:numFmt w:val="bullet"/>
        <w:lvlText w:val="•"/>
        <w:lvlJc w:val="left"/>
        <w:pPr>
          <w:ind w:left="1122" w:hanging="24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3AC9856">
        <w:start w:val="1"/>
        <w:numFmt w:val="bullet"/>
        <w:lvlText w:val="•"/>
        <w:lvlJc w:val="left"/>
        <w:pPr>
          <w:ind w:left="1342" w:hanging="24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720ECE0">
        <w:start w:val="1"/>
        <w:numFmt w:val="bullet"/>
        <w:lvlText w:val="•"/>
        <w:lvlJc w:val="left"/>
        <w:pPr>
          <w:ind w:left="1562" w:hanging="24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F82615E">
        <w:start w:val="1"/>
        <w:numFmt w:val="bullet"/>
        <w:lvlText w:val="•"/>
        <w:lvlJc w:val="left"/>
        <w:pPr>
          <w:ind w:left="1782" w:hanging="24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900DBCE">
        <w:start w:val="1"/>
        <w:numFmt w:val="bullet"/>
        <w:lvlText w:val="•"/>
        <w:lvlJc w:val="left"/>
        <w:pPr>
          <w:ind w:left="2002" w:hanging="24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"/>
    <w:lvlOverride w:ilvl="0">
      <w:lvl w:ilvl="0" w:tplc="30185536">
        <w:start w:val="1"/>
        <w:numFmt w:val="bullet"/>
        <w:lvlText w:val="-"/>
        <w:lvlJc w:val="left"/>
        <w:pPr>
          <w:ind w:left="216" w:hanging="2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E8A52BE">
        <w:start w:val="1"/>
        <w:numFmt w:val="bullet"/>
        <w:lvlText w:val="-"/>
        <w:lvlJc w:val="left"/>
        <w:pPr>
          <w:ind w:left="4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2A2F776">
        <w:start w:val="1"/>
        <w:numFmt w:val="bullet"/>
        <w:lvlText w:val="-"/>
        <w:lvlJc w:val="left"/>
        <w:pPr>
          <w:ind w:left="6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2F0992A">
        <w:start w:val="1"/>
        <w:numFmt w:val="bullet"/>
        <w:lvlText w:val="-"/>
        <w:lvlJc w:val="left"/>
        <w:pPr>
          <w:ind w:left="8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FE056CA">
        <w:start w:val="1"/>
        <w:numFmt w:val="bullet"/>
        <w:lvlText w:val="-"/>
        <w:lvlJc w:val="left"/>
        <w:pPr>
          <w:ind w:left="11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3AC9856">
        <w:start w:val="1"/>
        <w:numFmt w:val="bullet"/>
        <w:lvlText w:val="-"/>
        <w:lvlJc w:val="left"/>
        <w:pPr>
          <w:ind w:left="13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720ECE0">
        <w:start w:val="1"/>
        <w:numFmt w:val="bullet"/>
        <w:lvlText w:val="-"/>
        <w:lvlJc w:val="left"/>
        <w:pPr>
          <w:ind w:left="15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F82615E">
        <w:start w:val="1"/>
        <w:numFmt w:val="bullet"/>
        <w:lvlText w:val="-"/>
        <w:lvlJc w:val="left"/>
        <w:pPr>
          <w:ind w:left="17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900DBCE">
        <w:start w:val="1"/>
        <w:numFmt w:val="bullet"/>
        <w:lvlText w:val="-"/>
        <w:lvlJc w:val="left"/>
        <w:pPr>
          <w:ind w:left="19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4"/>
  </w:num>
  <w:num w:numId="9">
    <w:abstractNumId w:val="2"/>
  </w:num>
  <w:num w:numId="10">
    <w:abstractNumId w:val="0"/>
  </w:num>
  <w:num w:numId="11">
    <w:abstractNumId w:val="8"/>
  </w:num>
  <w:num w:numId="12">
    <w:abstractNumId w:val="6"/>
  </w:num>
  <w:num w:numId="13">
    <w:abstractNumId w:val="3"/>
  </w:num>
  <w:num w:numId="14">
    <w:abstractNumId w:val="11"/>
  </w:num>
  <w:num w:numId="15">
    <w:abstractNumId w:val="11"/>
    <w:lvlOverride w:ilvl="0">
      <w:lvl w:ilvl="0" w:tplc="7A22DDE8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3DC9F94">
        <w:start w:val="1"/>
        <w:numFmt w:val="bullet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1FE10B8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0DC6888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8F0D78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5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F74CD3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CE07FD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2ACA0E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588FEC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6"/>
    <w:lvlOverride w:ilvl="0">
      <w:lvl w:ilvl="0" w:tplc="84F425C4">
        <w:start w:val="1"/>
        <w:numFmt w:val="bullet"/>
        <w:lvlText w:val="-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2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1827DFA">
        <w:start w:val="1"/>
        <w:numFmt w:val="bullet"/>
        <w:lvlText w:val="o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4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B7245F8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1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94C46A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88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0B0150E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60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6A05162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32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66E146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04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FCAD22E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76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B0E60EE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7080"/>
            <w:tab w:val="left" w:pos="7788"/>
            <w:tab w:val="left" w:pos="8496"/>
            <w:tab w:val="left" w:pos="9204"/>
          </w:tabs>
          <w:ind w:left="6480" w:hanging="36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forms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7E7"/>
    <w:rsid w:val="00025AF2"/>
    <w:rsid w:val="00026989"/>
    <w:rsid w:val="00075855"/>
    <w:rsid w:val="00090BED"/>
    <w:rsid w:val="000B737B"/>
    <w:rsid w:val="000F39A2"/>
    <w:rsid w:val="0016638C"/>
    <w:rsid w:val="00175A23"/>
    <w:rsid w:val="00187A1F"/>
    <w:rsid w:val="001E7AA1"/>
    <w:rsid w:val="00235B01"/>
    <w:rsid w:val="002454B1"/>
    <w:rsid w:val="00262AF1"/>
    <w:rsid w:val="00272080"/>
    <w:rsid w:val="00283396"/>
    <w:rsid w:val="00314EAB"/>
    <w:rsid w:val="003369C8"/>
    <w:rsid w:val="0041114C"/>
    <w:rsid w:val="00435D79"/>
    <w:rsid w:val="00486AD9"/>
    <w:rsid w:val="004A2AAB"/>
    <w:rsid w:val="004C333C"/>
    <w:rsid w:val="004E6057"/>
    <w:rsid w:val="005277B2"/>
    <w:rsid w:val="00534932"/>
    <w:rsid w:val="00552987"/>
    <w:rsid w:val="005753B4"/>
    <w:rsid w:val="005C2473"/>
    <w:rsid w:val="00660D28"/>
    <w:rsid w:val="0068478A"/>
    <w:rsid w:val="006B7F51"/>
    <w:rsid w:val="007210CC"/>
    <w:rsid w:val="00726207"/>
    <w:rsid w:val="00774539"/>
    <w:rsid w:val="007B5B4B"/>
    <w:rsid w:val="00865BBB"/>
    <w:rsid w:val="0087584F"/>
    <w:rsid w:val="008801FF"/>
    <w:rsid w:val="0092370B"/>
    <w:rsid w:val="009654AA"/>
    <w:rsid w:val="0099365A"/>
    <w:rsid w:val="009B2DDF"/>
    <w:rsid w:val="00A164FD"/>
    <w:rsid w:val="00A62E28"/>
    <w:rsid w:val="00AA76A3"/>
    <w:rsid w:val="00B06E7D"/>
    <w:rsid w:val="00B5206C"/>
    <w:rsid w:val="00B656B2"/>
    <w:rsid w:val="00B9509C"/>
    <w:rsid w:val="00B97183"/>
    <w:rsid w:val="00BD38AD"/>
    <w:rsid w:val="00CA2350"/>
    <w:rsid w:val="00CA275E"/>
    <w:rsid w:val="00CC5216"/>
    <w:rsid w:val="00CE0A63"/>
    <w:rsid w:val="00D17B45"/>
    <w:rsid w:val="00D557E7"/>
    <w:rsid w:val="00D84DFF"/>
    <w:rsid w:val="00D8631D"/>
    <w:rsid w:val="00D871EF"/>
    <w:rsid w:val="00DD6557"/>
    <w:rsid w:val="00E1363E"/>
    <w:rsid w:val="00E13651"/>
    <w:rsid w:val="00E54C5C"/>
    <w:rsid w:val="00E83DA0"/>
    <w:rsid w:val="00EB1A56"/>
    <w:rsid w:val="00ED2B44"/>
    <w:rsid w:val="00EE0829"/>
    <w:rsid w:val="00EE5774"/>
    <w:rsid w:val="00F90B8A"/>
    <w:rsid w:val="00FB1945"/>
    <w:rsid w:val="00FC2CA4"/>
    <w:rsid w:val="00FC3DDA"/>
    <w:rsid w:val="00FD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34DFA5-4C6A-44D7-8C2E-ABEF1E628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paragraph" w:styleId="berschrift2">
    <w:name w:val="heading 2"/>
    <w:next w:val="Text2"/>
    <w:uiPriority w:val="9"/>
    <w:unhideWhenUsed/>
    <w:qFormat/>
    <w:pPr>
      <w:spacing w:before="200" w:after="140"/>
      <w:outlineLvl w:val="1"/>
    </w:pPr>
    <w:rPr>
      <w:rFonts w:ascii="Helvetica Neue" w:eastAsia="Helvetica Neue" w:hAnsi="Helvetica Neue" w:cs="Helvetica Neue"/>
      <w:b/>
      <w:bCs/>
      <w:color w:val="212121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  <w:spacing w:line="288" w:lineRule="auto"/>
    </w:pPr>
    <w:rPr>
      <w:rFonts w:ascii="Helvetica Neue Medium" w:hAnsi="Helvetica Neue Medium" w:cs="Arial Unicode MS"/>
      <w:color w:val="5F5F5F"/>
    </w:rPr>
  </w:style>
  <w:style w:type="paragraph" w:styleId="Titel">
    <w:name w:val="Title"/>
    <w:next w:val="Text2"/>
    <w:uiPriority w:val="10"/>
    <w:qFormat/>
    <w:pPr>
      <w:keepNext/>
      <w:spacing w:line="288" w:lineRule="auto"/>
      <w:outlineLvl w:val="0"/>
    </w:pPr>
    <w:rPr>
      <w:rFonts w:ascii="Helvetica Neue UltraLight" w:eastAsia="Helvetica Neue UltraLight" w:hAnsi="Helvetica Neue UltraLight" w:cs="Helvetica Neue UltraLight"/>
      <w:color w:val="000000"/>
      <w:spacing w:val="16"/>
      <w:sz w:val="56"/>
      <w:szCs w:val="56"/>
    </w:rPr>
  </w:style>
  <w:style w:type="paragraph" w:customStyle="1" w:styleId="Text2">
    <w:name w:val="Text 2"/>
    <w:pPr>
      <w:suppressAutoHyphens/>
      <w:spacing w:after="180" w:line="288" w:lineRule="auto"/>
    </w:pPr>
    <w:rPr>
      <w:rFonts w:ascii="Helvetica Neue Light" w:eastAsia="Helvetica Neue Light" w:hAnsi="Helvetica Neue Light" w:cs="Helvetica Neue Light"/>
      <w:color w:val="000000"/>
    </w:rPr>
  </w:style>
  <w:style w:type="paragraph" w:customStyle="1" w:styleId="Text">
    <w:name w:val="Text"/>
    <w:pPr>
      <w:spacing w:line="312" w:lineRule="auto"/>
    </w:pPr>
    <w:rPr>
      <w:rFonts w:ascii="Helvetica Neue Light" w:eastAsia="Helvetica Neue Light" w:hAnsi="Helvetica Neue Light" w:cs="Helvetica Neue Light"/>
      <w:color w:val="212121"/>
    </w:rPr>
  </w:style>
  <w:style w:type="paragraph" w:styleId="Beschriftung">
    <w:name w:val="caption"/>
    <w:pPr>
      <w:spacing w:before="80" w:after="180" w:line="288" w:lineRule="auto"/>
      <w:jc w:val="center"/>
    </w:pPr>
    <w:rPr>
      <w:rFonts w:ascii="Helvetica Neue" w:hAnsi="Helvetica Neue" w:cs="Arial Unicode MS"/>
      <w:color w:val="FEFEFE"/>
      <w:sz w:val="24"/>
      <w:szCs w:val="24"/>
      <w:lang w:val="en-US"/>
    </w:rPr>
  </w:style>
  <w:style w:type="paragraph" w:styleId="Verzeichnis1">
    <w:name w:val="toc 1"/>
    <w:pPr>
      <w:tabs>
        <w:tab w:val="right" w:pos="8928"/>
      </w:tabs>
      <w:spacing w:after="120"/>
    </w:pPr>
    <w:rPr>
      <w:rFonts w:ascii="Helvetica Neue UltraLight" w:eastAsia="Helvetica Neue UltraLight" w:hAnsi="Helvetica Neue UltraLight" w:cs="Helvetica Neue UltraLight"/>
      <w:color w:val="000000"/>
      <w:spacing w:val="11"/>
      <w:sz w:val="56"/>
      <w:szCs w:val="56"/>
    </w:rPr>
  </w:style>
  <w:style w:type="paragraph" w:styleId="Verzeichnis2">
    <w:name w:val="toc 2"/>
    <w:pPr>
      <w:tabs>
        <w:tab w:val="right" w:pos="8928"/>
      </w:tabs>
      <w:spacing w:after="120"/>
      <w:ind w:left="240"/>
    </w:pPr>
    <w:rPr>
      <w:rFonts w:ascii="Helvetica Neue Light" w:eastAsia="Helvetica Neue Light" w:hAnsi="Helvetica Neue Light" w:cs="Helvetica Neue Light"/>
      <w:caps/>
      <w:color w:val="5E5E5E"/>
      <w:spacing w:val="7"/>
      <w:sz w:val="36"/>
      <w:szCs w:val="36"/>
    </w:rPr>
  </w:style>
  <w:style w:type="paragraph" w:customStyle="1" w:styleId="berschrift">
    <w:name w:val="Überschrift"/>
    <w:next w:val="Text2"/>
    <w:pPr>
      <w:outlineLvl w:val="1"/>
    </w:pPr>
    <w:rPr>
      <w:rFonts w:ascii="Helvetica Neue Light" w:eastAsia="Helvetica Neue Light" w:hAnsi="Helvetica Neue Light" w:cs="Helvetica Neue Light"/>
      <w:caps/>
      <w:color w:val="212121"/>
      <w:spacing w:val="7"/>
      <w:sz w:val="36"/>
      <w:szCs w:val="36"/>
    </w:rPr>
  </w:style>
  <w:style w:type="paragraph" w:styleId="Verzeichnis3">
    <w:name w:val="toc 3"/>
    <w:pPr>
      <w:tabs>
        <w:tab w:val="right" w:pos="8928"/>
      </w:tabs>
      <w:spacing w:after="120"/>
    </w:pPr>
    <w:rPr>
      <w:rFonts w:ascii="Helvetica Neue Light" w:eastAsia="Helvetica Neue Light" w:hAnsi="Helvetica Neue Light" w:cs="Helvetica Neue Light"/>
      <w:caps/>
      <w:color w:val="5E5E5E"/>
      <w:spacing w:val="3"/>
      <w:sz w:val="16"/>
      <w:szCs w:val="16"/>
    </w:rPr>
  </w:style>
  <w:style w:type="paragraph" w:customStyle="1" w:styleId="FreieForm">
    <w:name w:val="Freie Form"/>
    <w:rPr>
      <w:rFonts w:ascii="Helvetica Neue Light" w:eastAsia="Helvetica Neue Light" w:hAnsi="Helvetica Neue Light" w:cs="Helvetica Neue Light"/>
      <w:color w:val="000000"/>
    </w:rPr>
  </w:style>
  <w:style w:type="character" w:customStyle="1" w:styleId="Hyperlink0">
    <w:name w:val="Hyperlink.0"/>
    <w:basedOn w:val="Hyperlink"/>
    <w:rPr>
      <w:u w:val="single"/>
    </w:rPr>
  </w:style>
  <w:style w:type="numbering" w:customStyle="1" w:styleId="Punkt">
    <w:name w:val="Punkt"/>
    <w:pPr>
      <w:numPr>
        <w:numId w:val="2"/>
      </w:numPr>
    </w:pPr>
  </w:style>
  <w:style w:type="paragraph" w:customStyle="1" w:styleId="helvetianeufein10">
    <w:name w:val="helvetia neu fein 10"/>
    <w:pPr>
      <w:spacing w:line="312" w:lineRule="auto"/>
    </w:pPr>
    <w:rPr>
      <w:rFonts w:ascii="Helvetica Neue Light" w:eastAsia="Helvetica Neue Light" w:hAnsi="Helvetica Neue Light" w:cs="Helvetica Neue Light"/>
      <w:color w:val="212121"/>
    </w:rPr>
  </w:style>
  <w:style w:type="numbering" w:customStyle="1" w:styleId="Alphabetisch">
    <w:name w:val="Alphabetisch"/>
    <w:pPr>
      <w:numPr>
        <w:numId w:val="4"/>
      </w:numPr>
    </w:pPr>
  </w:style>
  <w:style w:type="paragraph" w:customStyle="1" w:styleId="BeschriftungDunkel">
    <w:name w:val="Beschriftung Dunkel"/>
    <w:pPr>
      <w:spacing w:before="80" w:after="180" w:line="288" w:lineRule="auto"/>
      <w:jc w:val="center"/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abellenstil2">
    <w:name w:val="Tabellenstil 2"/>
    <w:pPr>
      <w:tabs>
        <w:tab w:val="right" w:pos="1267"/>
        <w:tab w:val="right" w:pos="1333"/>
      </w:tabs>
    </w:pPr>
    <w:rPr>
      <w:rFonts w:ascii="Helvetica Neue Light" w:eastAsia="Helvetica Neue Light" w:hAnsi="Helvetica Neue Light" w:cs="Helvetica Neue Light"/>
      <w:color w:val="000000"/>
    </w:rPr>
  </w:style>
  <w:style w:type="paragraph" w:customStyle="1" w:styleId="Tabellenstil1">
    <w:name w:val="Tabellenstil 1"/>
    <w:pPr>
      <w:tabs>
        <w:tab w:val="right" w:pos="1267"/>
        <w:tab w:val="right" w:pos="1333"/>
      </w:tabs>
      <w:spacing w:before="200" w:line="288" w:lineRule="auto"/>
    </w:pPr>
    <w:rPr>
      <w:rFonts w:ascii="Helvetica Neue" w:eastAsia="Helvetica Neue" w:hAnsi="Helvetica Neue" w:cs="Helvetica Neue"/>
      <w:b/>
      <w:bCs/>
      <w:color w:val="FEFEFE"/>
    </w:rPr>
  </w:style>
  <w:style w:type="character" w:customStyle="1" w:styleId="Ohne">
    <w:name w:val="Ohne"/>
  </w:style>
  <w:style w:type="character" w:customStyle="1" w:styleId="Hyperlink1">
    <w:name w:val="Hyperlink.1"/>
    <w:basedOn w:val="Ohne"/>
    <w:rPr>
      <w:color w:val="3399FF"/>
    </w:rPr>
  </w:style>
  <w:style w:type="numbering" w:customStyle="1" w:styleId="Nummeriert">
    <w:name w:val="Nummeriert"/>
    <w:pPr>
      <w:numPr>
        <w:numId w:val="9"/>
      </w:numPr>
    </w:pPr>
  </w:style>
  <w:style w:type="numbering" w:customStyle="1" w:styleId="ImportierterStil1">
    <w:name w:val="Importierter Stil: 1"/>
    <w:pPr>
      <w:numPr>
        <w:numId w:val="11"/>
      </w:numPr>
    </w:pPr>
  </w:style>
  <w:style w:type="numbering" w:customStyle="1" w:styleId="Bild">
    <w:name w:val="Bild"/>
    <w:pPr>
      <w:numPr>
        <w:numId w:val="13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lang w:val="en-US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349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34932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53493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34932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4932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4932"/>
    <w:rPr>
      <w:sz w:val="18"/>
      <w:szCs w:val="18"/>
      <w:lang w:val="en-US" w:eastAsia="en-US"/>
    </w:rPr>
  </w:style>
  <w:style w:type="character" w:styleId="Platzhaltertext">
    <w:name w:val="Placeholder Text"/>
    <w:basedOn w:val="Absatz-Standardschriftart"/>
    <w:uiPriority w:val="99"/>
    <w:semiHidden/>
    <w:rsid w:val="00D8631D"/>
    <w:rPr>
      <w:color w:val="80808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B1A56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9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ontact@cupertino-consulting.com" TargetMode="Externa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cupertino-consulting.com/produkt/masterpla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upertino-consulting.com/produkt/masterplan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DDB0C8C5F3B412F88C02B93BA9C70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8BE419-7691-4402-BEC8-AA62E457D3A0}"/>
      </w:docPartPr>
      <w:docPartBody>
        <w:p w:rsidR="00171140" w:rsidRDefault="007B6DF3" w:rsidP="007B6DF3">
          <w:pPr>
            <w:pStyle w:val="BDDB0C8C5F3B412F88C02B93BA9C700D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D5D9388F23C4AF3BB0944C392E553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3AA51D-B8E6-46F6-B1E9-07ED915E0C90}"/>
      </w:docPartPr>
      <w:docPartBody>
        <w:p w:rsidR="00171140" w:rsidRDefault="007B6DF3" w:rsidP="007B6DF3">
          <w:pPr>
            <w:pStyle w:val="8D5D9388F23C4AF3BB0944C392E553EF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1C0108DF1B47259795A6D0DBA4AA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D3F416-719E-43E8-91A6-7EBE105A17E4}"/>
      </w:docPartPr>
      <w:docPartBody>
        <w:p w:rsidR="00171140" w:rsidRDefault="007B6DF3" w:rsidP="007B6DF3">
          <w:pPr>
            <w:pStyle w:val="D11C0108DF1B47259795A6D0DBA4AA8F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07B49EB006B4AC58972295AEFEA47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79A6A2-4960-4EDC-94A5-838FEA7AF562}"/>
      </w:docPartPr>
      <w:docPartBody>
        <w:p w:rsidR="00171140" w:rsidRDefault="007B6DF3" w:rsidP="007B6DF3">
          <w:pPr>
            <w:pStyle w:val="C07B49EB006B4AC58972295AEFEA47EE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421B5887DE468E82F3892D183ACA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262DDE-8EDB-4B22-BAF9-25ABE70D984A}"/>
      </w:docPartPr>
      <w:docPartBody>
        <w:p w:rsidR="00171140" w:rsidRDefault="007B6DF3" w:rsidP="007B6DF3">
          <w:pPr>
            <w:pStyle w:val="A0421B5887DE468E82F3892D183ACA97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651285410A24916A55307D7E4A441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6B2D39-210A-4C17-AF52-DC879F73B21E}"/>
      </w:docPartPr>
      <w:docPartBody>
        <w:p w:rsidR="00171140" w:rsidRDefault="007B6DF3" w:rsidP="007B6DF3">
          <w:pPr>
            <w:pStyle w:val="E651285410A24916A55307D7E4A4411E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C00C17582344B78985DE7EBCC516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480E93-8D53-4C8E-A818-01C13D999017}"/>
      </w:docPartPr>
      <w:docPartBody>
        <w:p w:rsidR="00171140" w:rsidRDefault="007B6DF3" w:rsidP="007B6DF3">
          <w:pPr>
            <w:pStyle w:val="FEC00C17582344B78985DE7EBCC51659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08C0B6002D4BBD8B1708981AB83B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7E688E-F9B1-4FAE-811C-E5E80C865F9E}"/>
      </w:docPartPr>
      <w:docPartBody>
        <w:p w:rsidR="00171140" w:rsidRDefault="007B6DF3" w:rsidP="007B6DF3">
          <w:pPr>
            <w:pStyle w:val="0308C0B6002D4BBD8B1708981AB83BFE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C54FA0DD41E4E43899AFB2EBA6027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8E80A7-007B-4E20-8FAD-E32062A5E8AF}"/>
      </w:docPartPr>
      <w:docPartBody>
        <w:p w:rsidR="00171140" w:rsidRDefault="007B6DF3" w:rsidP="007B6DF3">
          <w:pPr>
            <w:pStyle w:val="EC54FA0DD41E4E43899AFB2EBA602750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67CEA52AD58460D8A5E80D77C5432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478A18-51FE-4EB3-BED2-7C385E2118CD}"/>
      </w:docPartPr>
      <w:docPartBody>
        <w:p w:rsidR="00171140" w:rsidRDefault="007B6DF3" w:rsidP="007B6DF3">
          <w:pPr>
            <w:pStyle w:val="F67CEA52AD58460D8A5E80D77C5432F4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5410D63CF774C14A1E0A6E8938610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43CFD2-3F36-4BA6-9872-5DF543C04AE0}"/>
      </w:docPartPr>
      <w:docPartBody>
        <w:p w:rsidR="00171140" w:rsidRDefault="007B6DF3" w:rsidP="007B6DF3">
          <w:pPr>
            <w:pStyle w:val="95410D63CF774C14A1E0A6E893861051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0691F7881BA45DE844A15D64087EF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BFAEDB-86AF-4D19-BB47-672C4261D35E}"/>
      </w:docPartPr>
      <w:docPartBody>
        <w:p w:rsidR="00171140" w:rsidRDefault="007B6DF3" w:rsidP="007B6DF3">
          <w:pPr>
            <w:pStyle w:val="00691F7881BA45DE844A15D64087EF38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F3313F9066F42479EA0E94AC9AA3B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29E639-2A43-4352-B2A6-5368DD16516E}"/>
      </w:docPartPr>
      <w:docPartBody>
        <w:p w:rsidR="00171140" w:rsidRDefault="007B6DF3" w:rsidP="007B6DF3">
          <w:pPr>
            <w:pStyle w:val="2F3313F9066F42479EA0E94AC9AA3B84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38F410E6C7E45148A2A6384614F8A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B9541D-6512-47CA-8929-2A5327E8777F}"/>
      </w:docPartPr>
      <w:docPartBody>
        <w:p w:rsidR="00171140" w:rsidRDefault="007B6DF3" w:rsidP="007B6DF3">
          <w:pPr>
            <w:pStyle w:val="B38F410E6C7E45148A2A6384614F8A1B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FC61DEA57CE448480C473F5BA50C8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78C23E-0D21-40BE-9DC6-718E2A3CF22E}"/>
      </w:docPartPr>
      <w:docPartBody>
        <w:p w:rsidR="00171140" w:rsidRDefault="007B6DF3" w:rsidP="007B6DF3">
          <w:pPr>
            <w:pStyle w:val="BFC61DEA57CE448480C473F5BA50C840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8C024A71164E89B5AD9832E63C12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4A167B-5916-46B8-A1F7-756C6AFD1FA3}"/>
      </w:docPartPr>
      <w:docPartBody>
        <w:p w:rsidR="00171140" w:rsidRDefault="007B6DF3" w:rsidP="007B6DF3">
          <w:pPr>
            <w:pStyle w:val="998C024A71164E89B5AD9832E63C12A1"/>
          </w:pPr>
          <w:r w:rsidRPr="00C46F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4B4BA4-07FE-4527-A463-9711FE84D841}"/>
      </w:docPartPr>
      <w:docPartBody>
        <w:p w:rsidR="005F630E" w:rsidRDefault="005C1E44">
          <w:r w:rsidRPr="0092167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Helvetica Neue Medium">
    <w:altName w:val="Arial"/>
    <w:charset w:val="4D"/>
    <w:family w:val="swiss"/>
    <w:pitch w:val="variable"/>
    <w:sig w:usb0="00000001" w:usb1="5000205B" w:usb2="00000002" w:usb3="00000000" w:csb0="0000009B" w:csb1="00000000"/>
  </w:font>
  <w:font w:name="Helvetica Neue UltraLight">
    <w:altName w:val="Franklin Gothic Medium Cond"/>
    <w:charset w:val="00"/>
    <w:family w:val="auto"/>
    <w:pitch w:val="variable"/>
    <w:sig w:usb0="00000003" w:usb1="5000205B" w:usb2="00000002" w:usb3="00000000" w:csb0="00000001" w:csb1="00000000"/>
  </w:font>
  <w:font w:name="Helvetica Neue Light">
    <w:altName w:val="Corbel"/>
    <w:charset w:val="00"/>
    <w:family w:val="auto"/>
    <w:pitch w:val="variable"/>
    <w:sig w:usb0="00000001" w:usb1="5000205B" w:usb2="00000002" w:usb3="00000000" w:csb0="000000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DF3"/>
    <w:rsid w:val="00171140"/>
    <w:rsid w:val="00413A00"/>
    <w:rsid w:val="005C1E44"/>
    <w:rsid w:val="005F630E"/>
    <w:rsid w:val="007B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C1E44"/>
    <w:rPr>
      <w:color w:val="808080"/>
    </w:rPr>
  </w:style>
  <w:style w:type="paragraph" w:customStyle="1" w:styleId="F3B42219E49B47B196CAB66EE4CCABF6">
    <w:name w:val="F3B42219E49B47B196CAB66EE4CCABF6"/>
    <w:rsid w:val="007B6DF3"/>
  </w:style>
  <w:style w:type="paragraph" w:customStyle="1" w:styleId="C3092C7F4877484EB4426BA33CA8A9AD">
    <w:name w:val="C3092C7F4877484EB4426BA33CA8A9AD"/>
    <w:rsid w:val="007B6DF3"/>
  </w:style>
  <w:style w:type="paragraph" w:customStyle="1" w:styleId="D1B40D668FE3468BAED33A400DCFCC45">
    <w:name w:val="D1B40D668FE3468BAED33A400DCFCC45"/>
    <w:rsid w:val="007B6DF3"/>
  </w:style>
  <w:style w:type="paragraph" w:customStyle="1" w:styleId="BDDB0C8C5F3B412F88C02B93BA9C700D">
    <w:name w:val="BDDB0C8C5F3B412F88C02B93BA9C700D"/>
    <w:rsid w:val="007B6DF3"/>
  </w:style>
  <w:style w:type="paragraph" w:customStyle="1" w:styleId="8D5D9388F23C4AF3BB0944C392E553EF">
    <w:name w:val="8D5D9388F23C4AF3BB0944C392E553EF"/>
    <w:rsid w:val="007B6DF3"/>
  </w:style>
  <w:style w:type="paragraph" w:customStyle="1" w:styleId="D11C0108DF1B47259795A6D0DBA4AA8F">
    <w:name w:val="D11C0108DF1B47259795A6D0DBA4AA8F"/>
    <w:rsid w:val="007B6DF3"/>
  </w:style>
  <w:style w:type="paragraph" w:customStyle="1" w:styleId="C07B49EB006B4AC58972295AEFEA47EE">
    <w:name w:val="C07B49EB006B4AC58972295AEFEA47EE"/>
    <w:rsid w:val="007B6DF3"/>
  </w:style>
  <w:style w:type="paragraph" w:customStyle="1" w:styleId="A0421B5887DE468E82F3892D183ACA97">
    <w:name w:val="A0421B5887DE468E82F3892D183ACA97"/>
    <w:rsid w:val="007B6DF3"/>
  </w:style>
  <w:style w:type="paragraph" w:customStyle="1" w:styleId="E651285410A24916A55307D7E4A4411E">
    <w:name w:val="E651285410A24916A55307D7E4A4411E"/>
    <w:rsid w:val="007B6DF3"/>
  </w:style>
  <w:style w:type="paragraph" w:customStyle="1" w:styleId="FEC00C17582344B78985DE7EBCC51659">
    <w:name w:val="FEC00C17582344B78985DE7EBCC51659"/>
    <w:rsid w:val="007B6DF3"/>
  </w:style>
  <w:style w:type="paragraph" w:customStyle="1" w:styleId="0308C0B6002D4BBD8B1708981AB83BFE">
    <w:name w:val="0308C0B6002D4BBD8B1708981AB83BFE"/>
    <w:rsid w:val="007B6DF3"/>
  </w:style>
  <w:style w:type="paragraph" w:customStyle="1" w:styleId="EC54FA0DD41E4E43899AFB2EBA602750">
    <w:name w:val="EC54FA0DD41E4E43899AFB2EBA602750"/>
    <w:rsid w:val="007B6DF3"/>
  </w:style>
  <w:style w:type="paragraph" w:customStyle="1" w:styleId="F67CEA52AD58460D8A5E80D77C5432F4">
    <w:name w:val="F67CEA52AD58460D8A5E80D77C5432F4"/>
    <w:rsid w:val="007B6DF3"/>
  </w:style>
  <w:style w:type="paragraph" w:customStyle="1" w:styleId="95410D63CF774C14A1E0A6E893861051">
    <w:name w:val="95410D63CF774C14A1E0A6E893861051"/>
    <w:rsid w:val="007B6DF3"/>
  </w:style>
  <w:style w:type="paragraph" w:customStyle="1" w:styleId="00691F7881BA45DE844A15D64087EF38">
    <w:name w:val="00691F7881BA45DE844A15D64087EF38"/>
    <w:rsid w:val="007B6DF3"/>
  </w:style>
  <w:style w:type="paragraph" w:customStyle="1" w:styleId="2F3313F9066F42479EA0E94AC9AA3B84">
    <w:name w:val="2F3313F9066F42479EA0E94AC9AA3B84"/>
    <w:rsid w:val="007B6DF3"/>
  </w:style>
  <w:style w:type="paragraph" w:customStyle="1" w:styleId="B38F410E6C7E45148A2A6384614F8A1B">
    <w:name w:val="B38F410E6C7E45148A2A6384614F8A1B"/>
    <w:rsid w:val="007B6DF3"/>
  </w:style>
  <w:style w:type="paragraph" w:customStyle="1" w:styleId="BFC61DEA57CE448480C473F5BA50C840">
    <w:name w:val="BFC61DEA57CE448480C473F5BA50C840"/>
    <w:rsid w:val="007B6DF3"/>
  </w:style>
  <w:style w:type="paragraph" w:customStyle="1" w:styleId="998C024A71164E89B5AD9832E63C12A1">
    <w:name w:val="998C024A71164E89B5AD9832E63C12A1"/>
    <w:rsid w:val="007B6DF3"/>
  </w:style>
  <w:style w:type="paragraph" w:customStyle="1" w:styleId="D809EC0AE3C04723B3BA4E1C9EF49575">
    <w:name w:val="D809EC0AE3C04723B3BA4E1C9EF49575"/>
    <w:rsid w:val="007B6DF3"/>
  </w:style>
  <w:style w:type="paragraph" w:customStyle="1" w:styleId="0CE24F64D6E2486BA244ADCE935B08A5">
    <w:name w:val="0CE24F64D6E2486BA244ADCE935B08A5"/>
    <w:rsid w:val="007B6DF3"/>
  </w:style>
  <w:style w:type="paragraph" w:customStyle="1" w:styleId="73B6ACD93EE7482EAC19EE2F62F09065">
    <w:name w:val="73B6ACD93EE7482EAC19EE2F62F09065"/>
    <w:rsid w:val="007B6DF3"/>
  </w:style>
  <w:style w:type="paragraph" w:customStyle="1" w:styleId="96F29D92B3604A72B59C74FDC931F727">
    <w:name w:val="96F29D92B3604A72B59C74FDC931F727"/>
    <w:rsid w:val="007B6DF3"/>
  </w:style>
  <w:style w:type="paragraph" w:customStyle="1" w:styleId="D3C7B766EAA04586A5C98E2140E89F8D">
    <w:name w:val="D3C7B766EAA04586A5C98E2140E89F8D"/>
    <w:rsid w:val="007B6DF3"/>
  </w:style>
  <w:style w:type="paragraph" w:customStyle="1" w:styleId="7F83853E27D443A5B2914A8A4FBD6E45">
    <w:name w:val="7F83853E27D443A5B2914A8A4FBD6E45"/>
    <w:rsid w:val="007B6DF3"/>
  </w:style>
  <w:style w:type="paragraph" w:customStyle="1" w:styleId="E5662954317E4746BA755CB042E258DC">
    <w:name w:val="E5662954317E4746BA755CB042E258DC"/>
    <w:rsid w:val="007B6DF3"/>
  </w:style>
  <w:style w:type="paragraph" w:customStyle="1" w:styleId="82B3783D0CA947ED8332CD4BF4D3EF17">
    <w:name w:val="82B3783D0CA947ED8332CD4BF4D3EF17"/>
    <w:rsid w:val="007B6DF3"/>
  </w:style>
  <w:style w:type="paragraph" w:customStyle="1" w:styleId="DD7F949EB0FB43F39C4934A7C6F5EBF7">
    <w:name w:val="DD7F949EB0FB43F39C4934A7C6F5EBF7"/>
    <w:rsid w:val="007B6DF3"/>
  </w:style>
  <w:style w:type="paragraph" w:customStyle="1" w:styleId="332E73C310F14634B6F748472457E77C">
    <w:name w:val="332E73C310F14634B6F748472457E77C"/>
    <w:rsid w:val="007B6DF3"/>
  </w:style>
  <w:style w:type="paragraph" w:customStyle="1" w:styleId="9AC57860821E48BEA09913D37367C2DA">
    <w:name w:val="9AC57860821E48BEA09913D37367C2DA"/>
    <w:rsid w:val="007B6DF3"/>
  </w:style>
  <w:style w:type="paragraph" w:customStyle="1" w:styleId="CCCCD82FB69D4C9F83368F1BE6387639">
    <w:name w:val="CCCCD82FB69D4C9F83368F1BE6387639"/>
    <w:rsid w:val="007B6D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02_Modern_Business_Project_Proposal">
  <a:themeElements>
    <a:clrScheme name="02_Modern_Business_Project_Proposal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_Project_Proposal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_Project_Propos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160ADA-7794-4740-8802-10790019C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D3B9AB67.dotm</Template>
  <TotalTime>0</TotalTime>
  <Pages>11</Pages>
  <Words>1407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Beratungsprojekt einstellen mit Word</vt:lpstr>
    </vt:vector>
  </TitlesOfParts>
  <Manager/>
  <Company>Cupertino Consulting GmbH</Company>
  <LinksUpToDate>false</LinksUpToDate>
  <CharactersWithSpaces>10257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Beratungsprojekt einstellen mit Word</dc:title>
  <dc:subject/>
  <dc:creator>Cupertino Consulting GmbH</dc:creator>
  <cp:keywords/>
  <dc:description> </dc:description>
  <cp:lastModifiedBy>MW</cp:lastModifiedBy>
  <cp:revision>25</cp:revision>
  <dcterms:created xsi:type="dcterms:W3CDTF">2019-03-27T11:27:00Z</dcterms:created>
  <dcterms:modified xsi:type="dcterms:W3CDTF">2019-03-28T12:22:00Z</dcterms:modified>
  <cp:category/>
</cp:coreProperties>
</file>